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184BA2" w14:textId="325F15DA" w:rsidR="00761157" w:rsidRPr="007D0BB8" w:rsidRDefault="00761157" w:rsidP="00176F7F"/>
    <w:p w14:paraId="181A52CE" w14:textId="77777777" w:rsidR="007E009D" w:rsidRPr="007D0BB8" w:rsidRDefault="00A74535" w:rsidP="00176F7F">
      <w:pPr>
        <w:sectPr w:rsidR="007E009D" w:rsidRPr="007D0BB8" w:rsidSect="009364E8">
          <w:headerReference w:type="default" r:id="rId12"/>
          <w:footerReference w:type="default" r:id="rId13"/>
          <w:type w:val="continuous"/>
          <w:pgSz w:w="11906" w:h="16838" w:code="9"/>
          <w:pgMar w:top="1418" w:right="1162" w:bottom="1977" w:left="1162" w:header="709" w:footer="527" w:gutter="0"/>
          <w:cols w:space="708"/>
          <w:docGrid w:linePitch="360"/>
        </w:sectPr>
      </w:pPr>
      <w:r w:rsidRPr="007D0BB8">
        <w:rPr>
          <w:caps/>
          <w:noProof/>
        </w:rPr>
        <w:drawing>
          <wp:inline distT="0" distB="0" distL="0" distR="0" wp14:anchorId="3FE2E047" wp14:editId="7DC2CC05">
            <wp:extent cx="2390775" cy="133350"/>
            <wp:effectExtent l="0" t="0" r="0" b="0"/>
            <wp:docPr id="20" name="Picture 20" descr="Department of Education, Tasmanian Govern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Department of Education, Tasmanian Governemen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56F48" w14:textId="77777777" w:rsidR="005B3FE2" w:rsidRPr="007D0BB8" w:rsidRDefault="005B3FE2" w:rsidP="004A59B5">
      <w:pPr>
        <w:pStyle w:val="Heading1"/>
        <w:rPr>
          <w:sz w:val="32"/>
        </w:rPr>
      </w:pPr>
      <w:r w:rsidRPr="007D0BB8">
        <w:rPr>
          <w:rStyle w:val="Heading1Char"/>
        </w:rPr>
        <w:t>School Food Plan Checklist</w:t>
      </w:r>
      <w:r w:rsidRPr="007D0BB8">
        <w:rPr>
          <w:sz w:val="32"/>
        </w:rPr>
        <w:t xml:space="preserve"> </w:t>
      </w:r>
    </w:p>
    <w:p w14:paraId="427B0049" w14:textId="77777777" w:rsidR="005B3FE2" w:rsidRPr="007D0BB8" w:rsidRDefault="005B3FE2" w:rsidP="005B3FE2">
      <w:r w:rsidRPr="007D0BB8">
        <w:t>The checklist can be used individually or as a group activity.</w:t>
      </w:r>
    </w:p>
    <w:p w14:paraId="03C6D647" w14:textId="6D89F13F" w:rsidR="005B3FE2" w:rsidRPr="007D0BB8" w:rsidRDefault="005B3FE2" w:rsidP="005B3FE2">
      <w:pPr>
        <w:pStyle w:val="Heading2"/>
        <w:rPr>
          <w:szCs w:val="28"/>
        </w:rPr>
      </w:pPr>
      <w:r w:rsidRPr="007D0BB8">
        <w:rPr>
          <w:szCs w:val="28"/>
        </w:rPr>
        <w:t>Policy</w:t>
      </w:r>
    </w:p>
    <w:tbl>
      <w:tblPr>
        <w:tblStyle w:val="TableGrid"/>
        <w:tblW w:w="9735" w:type="dxa"/>
        <w:tblLook w:val="0420" w:firstRow="1" w:lastRow="0" w:firstColumn="0" w:lastColumn="0" w:noHBand="0" w:noVBand="1"/>
      </w:tblPr>
      <w:tblGrid>
        <w:gridCol w:w="3261"/>
        <w:gridCol w:w="6474"/>
      </w:tblGrid>
      <w:tr w:rsidR="00F030F8" w:rsidRPr="007D0BB8" w14:paraId="5D60DFA3" w14:textId="77777777" w:rsidTr="00345D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"/>
        </w:trPr>
        <w:tc>
          <w:tcPr>
            <w:tcW w:w="3261" w:type="dxa"/>
          </w:tcPr>
          <w:p w14:paraId="7E170887" w14:textId="77777777" w:rsidR="005B3FE2" w:rsidRPr="007D0BB8" w:rsidRDefault="005B3FE2" w:rsidP="006D4023">
            <w:r w:rsidRPr="007D0BB8">
              <w:t>Question</w:t>
            </w:r>
          </w:p>
        </w:tc>
        <w:tc>
          <w:tcPr>
            <w:tcW w:w="6474" w:type="dxa"/>
          </w:tcPr>
          <w:p w14:paraId="54AF1FB9" w14:textId="77777777" w:rsidR="005B3FE2" w:rsidRPr="007D0BB8" w:rsidRDefault="005B3FE2" w:rsidP="006D4023">
            <w:r w:rsidRPr="007D0BB8">
              <w:t>Response</w:t>
            </w:r>
          </w:p>
        </w:tc>
      </w:tr>
      <w:tr w:rsidR="00F030F8" w:rsidRPr="007D0BB8" w14:paraId="4D0C5070" w14:textId="77777777" w:rsidTr="00345D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"/>
        </w:trPr>
        <w:tc>
          <w:tcPr>
            <w:tcW w:w="3261" w:type="dxa"/>
          </w:tcPr>
          <w:p w14:paraId="68704B7A" w14:textId="77777777" w:rsidR="005B3FE2" w:rsidRPr="007920FB" w:rsidRDefault="005B3FE2" w:rsidP="006D4023">
            <w:r w:rsidRPr="007920FB">
              <w:t>Are there any existing school policies that include anything about food or eating?</w:t>
            </w:r>
          </w:p>
        </w:tc>
        <w:tc>
          <w:tcPr>
            <w:tcW w:w="6474" w:type="dxa"/>
          </w:tcPr>
          <w:p w14:paraId="370C6A4D" w14:textId="5D0C3228" w:rsidR="005B3FE2" w:rsidRPr="007920FB" w:rsidRDefault="00540F7B" w:rsidP="006D4023">
            <w:sdt>
              <w:sdtPr>
                <w:alias w:val="Yes"/>
                <w:tag w:val="Yes"/>
                <w:id w:val="-14760536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02C5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B3FE2" w:rsidRPr="007920FB">
              <w:t xml:space="preserve"> Yes</w:t>
            </w:r>
          </w:p>
          <w:p w14:paraId="454465EE" w14:textId="63A679E7" w:rsidR="001F5329" w:rsidRPr="007920FB" w:rsidRDefault="005B3FE2" w:rsidP="00EF7ADC">
            <w:pPr>
              <w:tabs>
                <w:tab w:val="left" w:pos="5724"/>
              </w:tabs>
            </w:pPr>
            <w:r w:rsidRPr="007920FB">
              <w:t>List:</w:t>
            </w:r>
            <w:r w:rsidR="009C2C42" w:rsidRPr="007920FB">
              <w:t xml:space="preserve"> </w:t>
            </w:r>
            <w:sdt>
              <w:sdtPr>
                <w:alias w:val="List any other relevant food policies"/>
                <w:tag w:val="List any other relevant food policies"/>
                <w:id w:val="1766031214"/>
                <w:lock w:val="sdtLocked"/>
                <w:placeholder>
                  <w:docPart w:val="1893619A8CD84EB396358C870E7AC34E"/>
                </w:placeholder>
              </w:sdtPr>
              <w:sdtEndPr/>
              <w:sdtContent>
                <w:r w:rsidR="00EF7ADC" w:rsidRPr="00EF7ADC">
                  <w:rPr>
                    <w:u w:val="single"/>
                  </w:rPr>
                  <w:tab/>
                </w:r>
              </w:sdtContent>
            </w:sdt>
            <w:r w:rsidR="0099754E" w:rsidRPr="007920FB">
              <w:t xml:space="preserve"> </w:t>
            </w:r>
          </w:p>
          <w:p w14:paraId="46D0A30F" w14:textId="4DEC15CA" w:rsidR="005B3FE2" w:rsidRPr="007920FB" w:rsidRDefault="00540F7B" w:rsidP="006D4023">
            <w:sdt>
              <w:sdtPr>
                <w:alias w:val="No"/>
                <w:tag w:val="No"/>
                <w:id w:val="464858331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36B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B3FE2" w:rsidRPr="007920FB">
              <w:t xml:space="preserve"> No</w:t>
            </w:r>
          </w:p>
        </w:tc>
      </w:tr>
      <w:tr w:rsidR="00F030F8" w:rsidRPr="007D0BB8" w14:paraId="1F61C178" w14:textId="77777777" w:rsidTr="00345D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"/>
        </w:trPr>
        <w:tc>
          <w:tcPr>
            <w:tcW w:w="3261" w:type="dxa"/>
          </w:tcPr>
          <w:p w14:paraId="6C76B84B" w14:textId="77777777" w:rsidR="005B3FE2" w:rsidRPr="007920FB" w:rsidRDefault="005B3FE2" w:rsidP="006D4023">
            <w:r w:rsidRPr="007920FB">
              <w:t>Are your school policies about food and eating informed or influenced by any external policies or programs?</w:t>
            </w:r>
          </w:p>
        </w:tc>
        <w:tc>
          <w:tcPr>
            <w:tcW w:w="6474" w:type="dxa"/>
          </w:tcPr>
          <w:p w14:paraId="21890CC2" w14:textId="5F5CFB06" w:rsidR="005B3FE2" w:rsidRPr="007920FB" w:rsidRDefault="00540F7B" w:rsidP="006D4023">
            <w:sdt>
              <w:sdtPr>
                <w:alias w:val="School Food Matters – SmartFood Award level"/>
                <w:tag w:val="School Food Matters – SmartFood Award level"/>
                <w:id w:val="-1571497008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03F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B3FE2" w:rsidRPr="007920FB">
              <w:t xml:space="preserve"> School Food Matters – SmartFood Award level</w:t>
            </w:r>
          </w:p>
          <w:p w14:paraId="21BB3D87" w14:textId="0C2D19B8" w:rsidR="005B3FE2" w:rsidRPr="007920FB" w:rsidRDefault="00540F7B" w:rsidP="006D4023">
            <w:sdt>
              <w:sdtPr>
                <w:alias w:val="Move Well Eat Well – Award school"/>
                <w:tag w:val="Move Well Eat Well – Award school"/>
                <w:id w:val="614488243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4D7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B3FE2" w:rsidRPr="007920FB">
              <w:t xml:space="preserve"> Move Well Eat Well – Award school</w:t>
            </w:r>
          </w:p>
          <w:p w14:paraId="27342FB9" w14:textId="58D21398" w:rsidR="005B3FE2" w:rsidRPr="007920FB" w:rsidRDefault="00540F7B" w:rsidP="006D4023">
            <w:sdt>
              <w:sdtPr>
                <w:alias w:val="Garden program (e.g. 24 Carrot, SAKG, school-led)"/>
                <w:tag w:val="Garden program (e.g. 24 Carrot, SAKG, school-led)"/>
                <w:id w:val="415063157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4D7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B3FE2" w:rsidRPr="007920FB">
              <w:t xml:space="preserve"> Garden program (</w:t>
            </w:r>
            <w:proofErr w:type="gramStart"/>
            <w:r w:rsidR="005B3FE2" w:rsidRPr="007920FB">
              <w:t>e.g.</w:t>
            </w:r>
            <w:proofErr w:type="gramEnd"/>
            <w:r w:rsidR="005B3FE2" w:rsidRPr="007920FB">
              <w:t xml:space="preserve"> 24 Carrot, SAKG, school-led)</w:t>
            </w:r>
          </w:p>
          <w:p w14:paraId="18179138" w14:textId="7719621D" w:rsidR="005B3FE2" w:rsidRPr="007920FB" w:rsidRDefault="00540F7B" w:rsidP="006D4023">
            <w:sdt>
              <w:sdtPr>
                <w:alias w:val="Loaves &amp; Fishes, FoodBank, other relief organisationGarden program (e.g. 24 Carrot, SAKG, school-led)"/>
                <w:tag w:val="Loaves &amp; Fishes, FoodBank, other relief organisation"/>
                <w:id w:val="1238668247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36B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B3FE2" w:rsidRPr="007920FB">
              <w:t xml:space="preserve"> Loaves &amp; Fishes, FoodBank, other relief organisation</w:t>
            </w:r>
          </w:p>
          <w:p w14:paraId="6DE13843" w14:textId="33645FF6" w:rsidR="00EF7ADC" w:rsidRDefault="00540F7B" w:rsidP="00EF7ADC">
            <w:sdt>
              <w:sdtPr>
                <w:alias w:val="DoE Child and Student Wellbeing Strategy."/>
                <w:tag w:val="DoE Child and Student Wellbeing Strategy."/>
                <w:id w:val="-2065782975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36B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B3FE2" w:rsidRPr="007920FB">
              <w:t xml:space="preserve"> DoE Child and Student Wellbeing Strategy.</w:t>
            </w:r>
          </w:p>
          <w:p w14:paraId="1479CAB2" w14:textId="235BE990" w:rsidR="005B3FE2" w:rsidRPr="007920FB" w:rsidRDefault="00540F7B" w:rsidP="00EF7ADC">
            <w:pPr>
              <w:tabs>
                <w:tab w:val="left" w:pos="5866"/>
              </w:tabs>
            </w:pPr>
            <w:sdt>
              <w:sdtPr>
                <w:alias w:val="Other. Specify "/>
                <w:tag w:val="Other. Specify "/>
                <w:id w:val="747391308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36B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B3FE2" w:rsidRPr="007920FB">
              <w:t xml:space="preserve"> Other. Specify </w:t>
            </w:r>
            <w:sdt>
              <w:sdtPr>
                <w:alias w:val="List any other relevant food policies"/>
                <w:tag w:val="List any other relevant food policies"/>
                <w:id w:val="1198588810"/>
                <w:lock w:val="sdtLocked"/>
                <w:placeholder>
                  <w:docPart w:val="CA5FBFD935D745C183A9359926881310"/>
                </w:placeholder>
              </w:sdtPr>
              <w:sdtEndPr/>
              <w:sdtContent>
                <w:r w:rsidR="00A91106" w:rsidRPr="00A91106">
                  <w:rPr>
                    <w:u w:val="single"/>
                  </w:rPr>
                  <w:tab/>
                </w:r>
              </w:sdtContent>
            </w:sdt>
          </w:p>
        </w:tc>
      </w:tr>
      <w:tr w:rsidR="00F030F8" w:rsidRPr="007D0BB8" w14:paraId="2795F68C" w14:textId="77777777" w:rsidTr="00345D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61" w:type="dxa"/>
          </w:tcPr>
          <w:p w14:paraId="0447D1EB" w14:textId="77777777" w:rsidR="005B3FE2" w:rsidRPr="007920FB" w:rsidRDefault="005B3FE2" w:rsidP="006D4023">
            <w:r w:rsidRPr="007920FB">
              <w:t>Who are the food champions in your school?</w:t>
            </w:r>
          </w:p>
        </w:tc>
        <w:tc>
          <w:tcPr>
            <w:tcW w:w="6474" w:type="dxa"/>
          </w:tcPr>
          <w:p w14:paraId="524CD61F" w14:textId="77777777" w:rsidR="005B3FE2" w:rsidRPr="007920FB" w:rsidRDefault="005B3FE2" w:rsidP="006D4023">
            <w:r w:rsidRPr="007920FB">
              <w:t>Do you have existing food champions that contribute to a positive food environment?</w:t>
            </w:r>
          </w:p>
          <w:p w14:paraId="68BF547A" w14:textId="5D14248B" w:rsidR="005B3FE2" w:rsidRPr="007920FB" w:rsidRDefault="00540F7B" w:rsidP="006D4023">
            <w:sdt>
              <w:sdtPr>
                <w:alias w:val="Staff"/>
                <w:tag w:val="Staff"/>
                <w:id w:val="-1918779934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6829" w:rsidRPr="007920F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B3FE2" w:rsidRPr="007920FB">
              <w:t xml:space="preserve"> Staff</w:t>
            </w:r>
          </w:p>
          <w:p w14:paraId="0F18B7C5" w14:textId="3BAA7CBD" w:rsidR="005B3FE2" w:rsidRPr="007920FB" w:rsidRDefault="00540F7B" w:rsidP="006D4023">
            <w:sdt>
              <w:sdtPr>
                <w:alias w:val="Students"/>
                <w:tag w:val="Students"/>
                <w:id w:val="944119716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36B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B3FE2" w:rsidRPr="007920FB">
              <w:t xml:space="preserve"> Students</w:t>
            </w:r>
          </w:p>
          <w:p w14:paraId="424EC62D" w14:textId="1DACF1BC" w:rsidR="005B3FE2" w:rsidRPr="007920FB" w:rsidRDefault="00540F7B" w:rsidP="006D4023">
            <w:sdt>
              <w:sdtPr>
                <w:alias w:val="Community members"/>
                <w:tag w:val="Community members"/>
                <w:id w:val="2065287957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36B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B3FE2" w:rsidRPr="007920FB">
              <w:t xml:space="preserve"> Community members</w:t>
            </w:r>
          </w:p>
          <w:p w14:paraId="63157C5F" w14:textId="77777777" w:rsidR="005B3FE2" w:rsidRPr="007920FB" w:rsidRDefault="005B3FE2" w:rsidP="006D4023">
            <w:r w:rsidRPr="007920FB">
              <w:t>If staff, is this role included in their statement of duties?</w:t>
            </w:r>
          </w:p>
          <w:p w14:paraId="4A51220D" w14:textId="0EAE4BB1" w:rsidR="005B3FE2" w:rsidRPr="007920FB" w:rsidRDefault="00540F7B" w:rsidP="006D4023">
            <w:sdt>
              <w:sdtPr>
                <w:alias w:val="Yes"/>
                <w:tag w:val="Yes"/>
                <w:id w:val="1214690609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6829" w:rsidRPr="007920F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B3FE2" w:rsidRPr="007920FB">
              <w:t xml:space="preserve"> Yes </w:t>
            </w:r>
            <w:sdt>
              <w:sdtPr>
                <w:alias w:val="No"/>
                <w:tag w:val="No"/>
                <w:id w:val="1432154480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36B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B3FE2" w:rsidRPr="007920FB">
              <w:t xml:space="preserve"> No</w:t>
            </w:r>
          </w:p>
          <w:p w14:paraId="259428E3" w14:textId="77777777" w:rsidR="005B3FE2" w:rsidRPr="007920FB" w:rsidRDefault="005B3FE2" w:rsidP="006D4023">
            <w:r w:rsidRPr="007920FB">
              <w:t>Are students given leadership roles in the food environment?</w:t>
            </w:r>
          </w:p>
          <w:p w14:paraId="3FF14FFA" w14:textId="6A6A14AE" w:rsidR="005B3FE2" w:rsidRPr="007920FB" w:rsidRDefault="00540F7B" w:rsidP="006D4023">
            <w:sdt>
              <w:sdtPr>
                <w:alias w:val="Yes"/>
                <w:tag w:val="Yes"/>
                <w:id w:val="95989628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3FE2" w:rsidRPr="007920F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B3FE2" w:rsidRPr="007920FB">
              <w:t xml:space="preserve"> Yes </w:t>
            </w:r>
            <w:sdt>
              <w:sdtPr>
                <w:alias w:val="No"/>
                <w:tag w:val="No"/>
                <w:id w:val="-362513889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0987" w:rsidRPr="007920F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B3FE2" w:rsidRPr="007920FB">
              <w:t xml:space="preserve"> No</w:t>
            </w:r>
          </w:p>
        </w:tc>
      </w:tr>
      <w:tr w:rsidR="00F030F8" w:rsidRPr="007D0BB8" w14:paraId="7A286BB9" w14:textId="77777777" w:rsidTr="00345D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61" w:type="dxa"/>
          </w:tcPr>
          <w:p w14:paraId="3F2032B3" w14:textId="77777777" w:rsidR="005B3FE2" w:rsidRPr="007920FB" w:rsidRDefault="005B3FE2" w:rsidP="006D4023">
            <w:r w:rsidRPr="007920FB">
              <w:t xml:space="preserve">What programs/ organisations related to food and eating does your school link with? </w:t>
            </w:r>
          </w:p>
        </w:tc>
        <w:tc>
          <w:tcPr>
            <w:tcW w:w="6474" w:type="dxa"/>
          </w:tcPr>
          <w:p w14:paraId="5145CEB3" w14:textId="4E2BDFF1" w:rsidR="005B3FE2" w:rsidRPr="007920FB" w:rsidRDefault="00540F7B" w:rsidP="006D4023">
            <w:sdt>
              <w:sdtPr>
                <w:alias w:val="School Food Matters – SmartFood Program"/>
                <w:tag w:val="School Food Matters – SmartFood Program"/>
                <w:id w:val="134918599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36B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B3FE2" w:rsidRPr="007920FB">
              <w:t xml:space="preserve"> School Food Matters – SmartFood Program</w:t>
            </w:r>
          </w:p>
          <w:p w14:paraId="7E17826A" w14:textId="53B99D31" w:rsidR="005B3FE2" w:rsidRPr="007920FB" w:rsidRDefault="00540F7B" w:rsidP="006D4023">
            <w:sdt>
              <w:sdtPr>
                <w:alias w:val="Move Well Eat Well – Award school:"/>
                <w:tag w:val="Move Well Eat Well – Award school:"/>
                <w:id w:val="-95333262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0987" w:rsidRPr="007920F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B3FE2" w:rsidRPr="007920FB">
              <w:t xml:space="preserve"> Move Well Eat Well – Award school:</w:t>
            </w:r>
          </w:p>
          <w:p w14:paraId="66F31118" w14:textId="264A6089" w:rsidR="005B3FE2" w:rsidRPr="007920FB" w:rsidRDefault="00540F7B" w:rsidP="006D4023">
            <w:sdt>
              <w:sdtPr>
                <w:alias w:val="Garden program (e.g. 24 Carrot, SAKG, school-led)"/>
                <w:tag w:val="Garden program (e.g. 24 Carrot, SAKG, school-led)"/>
                <w:id w:val="-25337820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36B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B3FE2" w:rsidRPr="007920FB">
              <w:t xml:space="preserve"> Garden program (</w:t>
            </w:r>
            <w:proofErr w:type="gramStart"/>
            <w:r w:rsidR="005B3FE2" w:rsidRPr="007920FB">
              <w:t>e.g.</w:t>
            </w:r>
            <w:proofErr w:type="gramEnd"/>
            <w:r w:rsidR="005B3FE2" w:rsidRPr="007920FB">
              <w:t xml:space="preserve"> 24 Carrot, SAKG, school-led)</w:t>
            </w:r>
          </w:p>
          <w:p w14:paraId="15E3B7D6" w14:textId="4D47BAF4" w:rsidR="005B3FE2" w:rsidRPr="007920FB" w:rsidRDefault="00540F7B" w:rsidP="006D4023">
            <w:sdt>
              <w:sdtPr>
                <w:alias w:val="Loaves &amp; Fishes, FoodBank, other relief org…"/>
                <w:tag w:val="Loaves &amp; Fishes, FoodBank, other relief org…"/>
                <w:id w:val="-21179437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36B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B3FE2" w:rsidRPr="007920FB">
              <w:t xml:space="preserve"> Loaves &amp; Fishes, FoodBank, other relief org…</w:t>
            </w:r>
          </w:p>
          <w:p w14:paraId="5C1058B8" w14:textId="77777777" w:rsidR="005B3FE2" w:rsidRPr="007920FB" w:rsidRDefault="00540F7B" w:rsidP="006D4023">
            <w:sdt>
              <w:sdtPr>
                <w:alias w:val="Other (chickens etc):"/>
                <w:tag w:val="Other (chickens etc):"/>
                <w:id w:val="1515573713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3FE2" w:rsidRPr="007920F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B3FE2" w:rsidRPr="007920FB">
              <w:t xml:space="preserve"> Other (chickens etc):</w:t>
            </w:r>
          </w:p>
        </w:tc>
      </w:tr>
      <w:tr w:rsidR="00F030F8" w:rsidRPr="007D0BB8" w14:paraId="6368EC0E" w14:textId="77777777" w:rsidTr="00345D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61" w:type="dxa"/>
          </w:tcPr>
          <w:p w14:paraId="7BB99316" w14:textId="77777777" w:rsidR="005B3FE2" w:rsidRPr="007920FB" w:rsidRDefault="005B3FE2" w:rsidP="006D4023">
            <w:r w:rsidRPr="007920FB">
              <w:lastRenderedPageBreak/>
              <w:t>Do you provide information about food and/or eating to parents?</w:t>
            </w:r>
          </w:p>
        </w:tc>
        <w:tc>
          <w:tcPr>
            <w:tcW w:w="6474" w:type="dxa"/>
          </w:tcPr>
          <w:p w14:paraId="194CAF00" w14:textId="77777777" w:rsidR="005B3FE2" w:rsidRPr="007920FB" w:rsidRDefault="005B3FE2" w:rsidP="006D4023">
            <w:r w:rsidRPr="007920FB">
              <w:t>Do you communicate specific expectations to parents about food? (</w:t>
            </w:r>
            <w:proofErr w:type="gramStart"/>
            <w:r w:rsidRPr="007920FB">
              <w:t>e.g.</w:t>
            </w:r>
            <w:proofErr w:type="gramEnd"/>
            <w:r w:rsidRPr="007920FB">
              <w:t xml:space="preserve"> foods not to bring to school) </w:t>
            </w:r>
          </w:p>
          <w:p w14:paraId="2DE25E28" w14:textId="648F7B92" w:rsidR="005B3FE2" w:rsidRPr="007920FB" w:rsidRDefault="00540F7B" w:rsidP="006D4023">
            <w:sdt>
              <w:sdtPr>
                <w:alias w:val="Yes"/>
                <w:tag w:val="Yes"/>
                <w:id w:val="2014650595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36B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B3FE2" w:rsidRPr="007920FB">
              <w:t xml:space="preserve"> Yes </w:t>
            </w:r>
            <w:sdt>
              <w:sdtPr>
                <w:alias w:val="No"/>
                <w:tag w:val="No"/>
                <w:id w:val="-1863115277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D56" w:rsidRPr="007920F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B3FE2" w:rsidRPr="007920FB">
              <w:t xml:space="preserve"> No</w:t>
            </w:r>
          </w:p>
          <w:p w14:paraId="6042DF20" w14:textId="77777777" w:rsidR="005B3FE2" w:rsidRPr="007920FB" w:rsidRDefault="005B3FE2" w:rsidP="006D4023">
            <w:r w:rsidRPr="007920FB">
              <w:t>If yes, how do you do this? (</w:t>
            </w:r>
            <w:proofErr w:type="gramStart"/>
            <w:r w:rsidRPr="007920FB">
              <w:t>e.g.</w:t>
            </w:r>
            <w:proofErr w:type="gramEnd"/>
            <w:r w:rsidRPr="007920FB">
              <w:t xml:space="preserve"> app, newsletter etc).</w:t>
            </w:r>
          </w:p>
          <w:p w14:paraId="0076AA1E" w14:textId="51404D51" w:rsidR="005B3FE2" w:rsidRPr="007920FB" w:rsidRDefault="00540F7B" w:rsidP="008E04A2">
            <w:pPr>
              <w:tabs>
                <w:tab w:val="left" w:pos="5866"/>
              </w:tabs>
              <w:ind w:right="9"/>
            </w:pPr>
            <w:sdt>
              <w:sdtPr>
                <w:alias w:val="If yes, how do you do this? (e.g. app, newsletter etc)."/>
                <w:tag w:val="If yes, how do you do this? (e.g. app, newsletter etc)."/>
                <w:id w:val="-603271513"/>
                <w:lock w:val="sdtLocked"/>
                <w:placeholder>
                  <w:docPart w:val="CE014A19D4E84A668352D60132153885"/>
                </w:placeholder>
              </w:sdtPr>
              <w:sdtEndPr>
                <w:rPr>
                  <w:u w:val="single"/>
                </w:rPr>
              </w:sdtEndPr>
              <w:sdtContent>
                <w:r w:rsidR="008E04A2" w:rsidRPr="008E04A2">
                  <w:rPr>
                    <w:u w:val="single"/>
                  </w:rPr>
                  <w:tab/>
                </w:r>
              </w:sdtContent>
            </w:sdt>
          </w:p>
        </w:tc>
      </w:tr>
    </w:tbl>
    <w:p w14:paraId="608C3681" w14:textId="0EE6EF86" w:rsidR="00B52AE9" w:rsidRPr="007D0BB8" w:rsidRDefault="00B52AE9" w:rsidP="00B52AE9">
      <w:pPr>
        <w:pStyle w:val="Heading2"/>
      </w:pPr>
      <w:r w:rsidRPr="007D0BB8">
        <w:t>Food provision</w:t>
      </w:r>
    </w:p>
    <w:tbl>
      <w:tblPr>
        <w:tblStyle w:val="TableGrid"/>
        <w:tblW w:w="9710" w:type="dxa"/>
        <w:tblLook w:val="04A0" w:firstRow="1" w:lastRow="0" w:firstColumn="1" w:lastColumn="0" w:noHBand="0" w:noVBand="1"/>
      </w:tblPr>
      <w:tblGrid>
        <w:gridCol w:w="3119"/>
        <w:gridCol w:w="6591"/>
      </w:tblGrid>
      <w:tr w:rsidR="00B52AE9" w:rsidRPr="007D0BB8" w14:paraId="27DBD779" w14:textId="77777777" w:rsidTr="00345D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</w:tcPr>
          <w:p w14:paraId="4F7A634B" w14:textId="28E36073" w:rsidR="00B52AE9" w:rsidRPr="007D0BB8" w:rsidRDefault="00B52AE9" w:rsidP="00B52AE9">
            <w:r w:rsidRPr="007D0BB8">
              <w:t>Question</w:t>
            </w:r>
          </w:p>
        </w:tc>
        <w:tc>
          <w:tcPr>
            <w:tcW w:w="6591" w:type="dxa"/>
          </w:tcPr>
          <w:p w14:paraId="25401E6C" w14:textId="35F7E030" w:rsidR="00B52AE9" w:rsidRPr="007D0BB8" w:rsidRDefault="00B52AE9" w:rsidP="00B52AE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D0BB8">
              <w:t>Response</w:t>
            </w:r>
          </w:p>
        </w:tc>
      </w:tr>
      <w:tr w:rsidR="00B52AE9" w:rsidRPr="007D0BB8" w14:paraId="6701085D" w14:textId="77777777" w:rsidTr="00345D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</w:tcPr>
          <w:p w14:paraId="7E13D949" w14:textId="77777777" w:rsidR="00B52AE9" w:rsidRPr="007920FB" w:rsidRDefault="00B52AE9" w:rsidP="00B52AE9">
            <w:r w:rsidRPr="007920FB">
              <w:t>Do you have a breakfast program?</w:t>
            </w:r>
          </w:p>
        </w:tc>
        <w:tc>
          <w:tcPr>
            <w:tcW w:w="6591" w:type="dxa"/>
          </w:tcPr>
          <w:p w14:paraId="5A83D156" w14:textId="72E771D8" w:rsidR="00B52AE9" w:rsidRPr="007920FB" w:rsidRDefault="00540F7B" w:rsidP="00B52A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alias w:val="Yes"/>
                <w:tag w:val="Yes"/>
                <w:id w:val="-671568715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D56" w:rsidRPr="007920F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52AE9" w:rsidRPr="007920FB">
              <w:t xml:space="preserve"> Yes </w:t>
            </w:r>
            <w:sdt>
              <w:sdtPr>
                <w:alias w:val="No"/>
                <w:tag w:val="No"/>
                <w:id w:val="823549169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36B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2AE9" w:rsidRPr="007920FB">
              <w:t xml:space="preserve"> No</w:t>
            </w:r>
          </w:p>
          <w:p w14:paraId="0E02A7FD" w14:textId="77777777" w:rsidR="00B52AE9" w:rsidRPr="007920FB" w:rsidRDefault="00B52AE9" w:rsidP="00B52A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920FB">
              <w:t>If yes, how many days per week does it run?</w:t>
            </w:r>
          </w:p>
          <w:p w14:paraId="16F33CED" w14:textId="5B5A0EFB" w:rsidR="00B52AE9" w:rsidRPr="007920FB" w:rsidRDefault="00540F7B" w:rsidP="00B52A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alias w:val="1 day"/>
                <w:tag w:val="1 day"/>
                <w:id w:val="70554434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D56" w:rsidRPr="007920F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52AE9" w:rsidRPr="007920FB">
              <w:t xml:space="preserve"> 1 day</w:t>
            </w:r>
          </w:p>
          <w:p w14:paraId="0C75036D" w14:textId="44E31DF0" w:rsidR="00B52AE9" w:rsidRPr="007920FB" w:rsidRDefault="00540F7B" w:rsidP="00B52A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alias w:val="2 days"/>
                <w:tag w:val="2 days"/>
                <w:id w:val="1752395401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36B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2AE9" w:rsidRPr="007920FB">
              <w:t xml:space="preserve"> 2 days</w:t>
            </w:r>
          </w:p>
          <w:p w14:paraId="00113056" w14:textId="0D328701" w:rsidR="00B52AE9" w:rsidRPr="007920FB" w:rsidRDefault="00540F7B" w:rsidP="00B52A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alias w:val="3 days"/>
                <w:tag w:val="3 days"/>
                <w:id w:val="-1488394423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36B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2AE9" w:rsidRPr="007920FB">
              <w:t xml:space="preserve"> 3 days</w:t>
            </w:r>
          </w:p>
          <w:p w14:paraId="2E780E83" w14:textId="6FFBFA54" w:rsidR="00B52AE9" w:rsidRPr="007920FB" w:rsidRDefault="00540F7B" w:rsidP="00B52A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alias w:val="4 days"/>
                <w:tag w:val="4 days"/>
                <w:id w:val="-377783093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D56" w:rsidRPr="007920F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52AE9" w:rsidRPr="007920FB">
              <w:t xml:space="preserve"> 4 days</w:t>
            </w:r>
          </w:p>
          <w:p w14:paraId="4ED18511" w14:textId="0E87F865" w:rsidR="00B52AE9" w:rsidRPr="007920FB" w:rsidRDefault="00540F7B" w:rsidP="00B52A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alias w:val="5 days"/>
                <w:tag w:val="5 days"/>
                <w:id w:val="1271207259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36B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2AE9" w:rsidRPr="007920FB">
              <w:t xml:space="preserve"> 5 days</w:t>
            </w:r>
          </w:p>
          <w:p w14:paraId="1D088E4B" w14:textId="77777777" w:rsidR="0049494D" w:rsidRPr="007920FB" w:rsidRDefault="00B52AE9" w:rsidP="00B52A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920FB">
              <w:t>Where is your program held?</w:t>
            </w:r>
          </w:p>
          <w:p w14:paraId="56EABD9B" w14:textId="5F1FCB1C" w:rsidR="00B52AE9" w:rsidRPr="007920FB" w:rsidRDefault="00540F7B" w:rsidP="00231FE9">
            <w:pPr>
              <w:tabs>
                <w:tab w:val="left" w:pos="572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alias w:val="Where is your program held?"/>
                <w:tag w:val="Where is your program held?"/>
                <w:id w:val="1593200992"/>
                <w:lock w:val="sdtLocked"/>
                <w:placeholder>
                  <w:docPart w:val="5DF22E2E322B427D9787DCF80F27F7BE"/>
                </w:placeholder>
              </w:sdtPr>
              <w:sdtEndPr/>
              <w:sdtContent>
                <w:r w:rsidR="00345D26" w:rsidRPr="00345D26">
                  <w:rPr>
                    <w:u w:val="single"/>
                  </w:rPr>
                  <w:tab/>
                </w:r>
              </w:sdtContent>
            </w:sdt>
          </w:p>
          <w:p w14:paraId="0678DAC0" w14:textId="5C94775B" w:rsidR="00B52AE9" w:rsidRPr="007920FB" w:rsidRDefault="00B52AE9" w:rsidP="00231FE9">
            <w:pPr>
              <w:tabs>
                <w:tab w:val="left" w:pos="572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920FB">
              <w:t>Who organises and runs the program?</w:t>
            </w:r>
            <w:r w:rsidR="0071319F" w:rsidRPr="007920FB">
              <w:t xml:space="preserve"> </w:t>
            </w:r>
            <w:sdt>
              <w:sdtPr>
                <w:alias w:val="Who organises and runs the program? "/>
                <w:tag w:val="Who organises and runs the program? "/>
                <w:id w:val="-912388807"/>
                <w:lock w:val="sdtLocked"/>
                <w:placeholder>
                  <w:docPart w:val="E97AF5DCAF2D43E3B1A10122D9E974B7"/>
                </w:placeholder>
              </w:sdtPr>
              <w:sdtEndPr/>
              <w:sdtContent>
                <w:r w:rsidR="00231FE9" w:rsidRPr="00231FE9">
                  <w:rPr>
                    <w:u w:val="single"/>
                  </w:rPr>
                  <w:tab/>
                </w:r>
              </w:sdtContent>
            </w:sdt>
          </w:p>
          <w:p w14:paraId="0F605D70" w14:textId="10FC1D23" w:rsidR="00B52AE9" w:rsidRPr="007920FB" w:rsidRDefault="00B52AE9" w:rsidP="00231FE9">
            <w:pPr>
              <w:tabs>
                <w:tab w:val="left" w:pos="572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920FB">
              <w:t>How many hours per week does this require?</w:t>
            </w:r>
            <w:r w:rsidR="0071319F" w:rsidRPr="007920FB">
              <w:t xml:space="preserve"> </w:t>
            </w:r>
            <w:sdt>
              <w:sdtPr>
                <w:alias w:val="How many hours per week does this require? "/>
                <w:tag w:val="How many hours per week does this require? "/>
                <w:id w:val="1234903327"/>
                <w:lock w:val="sdtLocked"/>
                <w:placeholder>
                  <w:docPart w:val="726505BB8F444BFB9312DA7A766E6376"/>
                </w:placeholder>
              </w:sdtPr>
              <w:sdtEndPr>
                <w:rPr>
                  <w:u w:val="single"/>
                </w:rPr>
              </w:sdtEndPr>
              <w:sdtContent>
                <w:r w:rsidR="00231FE9" w:rsidRPr="00231FE9">
                  <w:rPr>
                    <w:u w:val="single"/>
                  </w:rPr>
                  <w:tab/>
                </w:r>
              </w:sdtContent>
            </w:sdt>
          </w:p>
          <w:p w14:paraId="7EED5379" w14:textId="77777777" w:rsidR="00B52AE9" w:rsidRPr="007920FB" w:rsidRDefault="00B52AE9" w:rsidP="00B52A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920FB">
              <w:t>Where do you get the food?</w:t>
            </w:r>
          </w:p>
          <w:p w14:paraId="71A8353A" w14:textId="137E78E3" w:rsidR="00B52AE9" w:rsidRPr="007920FB" w:rsidRDefault="00540F7B" w:rsidP="00B52A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alias w:val="Major supermarket – Coles/Woolworths"/>
                <w:tag w:val="Major supermarket – Coles/Woolworths"/>
                <w:id w:val="-606503928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3FE2" w:rsidRPr="007920F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52AE9" w:rsidRPr="007920FB">
              <w:t xml:space="preserve"> Major supermarket – Coles/Woolworths</w:t>
            </w:r>
          </w:p>
          <w:p w14:paraId="5D0EDE0A" w14:textId="652F250F" w:rsidR="00B52AE9" w:rsidRPr="007920FB" w:rsidRDefault="00540F7B" w:rsidP="00B52A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alias w:val="IGA"/>
                <w:tag w:val="IGA"/>
                <w:id w:val="-1222209571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0987" w:rsidRPr="007920F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52AE9" w:rsidRPr="007920FB">
              <w:t xml:space="preserve"> IGA</w:t>
            </w:r>
          </w:p>
          <w:p w14:paraId="1E691C19" w14:textId="77777777" w:rsidR="00B52AE9" w:rsidRPr="007920FB" w:rsidRDefault="00B52AE9" w:rsidP="00B52A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920FB">
              <w:t>Emergency food relief organisations</w:t>
            </w:r>
          </w:p>
          <w:p w14:paraId="4167A53A" w14:textId="4CAF9F2B" w:rsidR="00B52AE9" w:rsidRPr="007920FB" w:rsidRDefault="00540F7B" w:rsidP="00B52A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alias w:val="Loaves and Fishes"/>
                <w:tag w:val="Loaves and Fishes"/>
                <w:id w:val="745689695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0987" w:rsidRPr="007920F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52AE9" w:rsidRPr="007920FB">
              <w:t xml:space="preserve"> Loaves and Fishes</w:t>
            </w:r>
          </w:p>
          <w:p w14:paraId="403A7A1D" w14:textId="793255F7" w:rsidR="00B52AE9" w:rsidRPr="007920FB" w:rsidRDefault="00540F7B" w:rsidP="00B52A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alias w:val="Foodbank"/>
                <w:tag w:val="Foodbank"/>
                <w:id w:val="2125422070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0987" w:rsidRPr="007920F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52AE9" w:rsidRPr="007920FB">
              <w:t xml:space="preserve"> Foodbank</w:t>
            </w:r>
          </w:p>
          <w:p w14:paraId="1E6B6E6C" w14:textId="38A6969E" w:rsidR="00B52AE9" w:rsidRPr="007920FB" w:rsidRDefault="00540F7B" w:rsidP="00B52A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alias w:val="Local businesses e.g. bakery"/>
                <w:tag w:val="Local businesses e.g. bakery"/>
                <w:id w:val="-1319412677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36B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2AE9" w:rsidRPr="007920FB">
              <w:t xml:space="preserve"> Local businesses </w:t>
            </w:r>
            <w:proofErr w:type="gramStart"/>
            <w:r w:rsidR="00B52AE9" w:rsidRPr="007920FB">
              <w:t>e.g.</w:t>
            </w:r>
            <w:proofErr w:type="gramEnd"/>
            <w:r w:rsidR="00B52AE9" w:rsidRPr="007920FB">
              <w:t xml:space="preserve"> bakery</w:t>
            </w:r>
          </w:p>
          <w:p w14:paraId="1A77EE71" w14:textId="7258D8D5" w:rsidR="00B52AE9" w:rsidRPr="007920FB" w:rsidRDefault="00B52AE9" w:rsidP="00231FE9">
            <w:pPr>
              <w:tabs>
                <w:tab w:val="left" w:pos="572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920FB">
              <w:t xml:space="preserve">On average how many children attend? </w:t>
            </w:r>
            <w:sdt>
              <w:sdtPr>
                <w:alias w:val="On average how many children attend? "/>
                <w:tag w:val="On average how many children attend? "/>
                <w:id w:val="-1011059378"/>
                <w:lock w:val="sdtLocked"/>
                <w:placeholder>
                  <w:docPart w:val="5B664BBBFD9B49538A798F6647CFB78C"/>
                </w:placeholder>
              </w:sdtPr>
              <w:sdtEndPr/>
              <w:sdtContent>
                <w:r w:rsidR="00231FE9" w:rsidRPr="00231FE9">
                  <w:rPr>
                    <w:u w:val="single"/>
                  </w:rPr>
                  <w:tab/>
                </w:r>
              </w:sdtContent>
            </w:sdt>
          </w:p>
          <w:p w14:paraId="6FE16DD6" w14:textId="65855204" w:rsidR="00B13972" w:rsidRPr="007920FB" w:rsidRDefault="00B52AE9" w:rsidP="00231FE9">
            <w:pPr>
              <w:tabs>
                <w:tab w:val="left" w:pos="572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920FB">
              <w:t>What was the main aim when you started the program?</w:t>
            </w:r>
            <w:r w:rsidRPr="00231FE9">
              <w:rPr>
                <w:u w:val="single"/>
              </w:rPr>
              <w:t xml:space="preserve"> </w:t>
            </w:r>
            <w:sdt>
              <w:sdtPr>
                <w:rPr>
                  <w:u w:val="single"/>
                </w:rPr>
                <w:alias w:val="What was the main aim when you started the program? "/>
                <w:tag w:val="What was the main aim when you started the program? "/>
                <w:id w:val="333351662"/>
                <w:lock w:val="sdtLocked"/>
                <w:placeholder>
                  <w:docPart w:val="7D4FF4AD4DA34BCD97B7E9B311CE1B10"/>
                </w:placeholder>
              </w:sdtPr>
              <w:sdtEndPr/>
              <w:sdtContent>
                <w:r w:rsidR="00231FE9" w:rsidRPr="00231FE9">
                  <w:rPr>
                    <w:u w:val="single"/>
                  </w:rPr>
                  <w:tab/>
                </w:r>
              </w:sdtContent>
            </w:sdt>
            <w:r w:rsidR="00B13972" w:rsidRPr="007920FB">
              <w:t xml:space="preserve"> </w:t>
            </w:r>
          </w:p>
          <w:p w14:paraId="5E4781F5" w14:textId="477BB527" w:rsidR="00B52AE9" w:rsidRPr="007920FB" w:rsidRDefault="00B52AE9" w:rsidP="00B52A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920FB">
              <w:t>Do you think it has been successful in achieving this?</w:t>
            </w:r>
          </w:p>
          <w:p w14:paraId="78516E4A" w14:textId="34A823A2" w:rsidR="00B52AE9" w:rsidRPr="007920FB" w:rsidRDefault="00540F7B" w:rsidP="00B52A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alias w:val="Yes"/>
                <w:tag w:val="Yes"/>
                <w:id w:val="-732079536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0987" w:rsidRPr="007920F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52AE9" w:rsidRPr="007920FB">
              <w:t xml:space="preserve"> </w:t>
            </w:r>
            <w:r w:rsidR="00CA57F4" w:rsidRPr="007920FB">
              <w:t xml:space="preserve">Yes </w:t>
            </w:r>
            <w:sdt>
              <w:sdtPr>
                <w:alias w:val="No"/>
                <w:tag w:val="No"/>
                <w:id w:val="-688760124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0987" w:rsidRPr="007920F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52AE9" w:rsidRPr="007920FB">
              <w:t xml:space="preserve"> No</w:t>
            </w:r>
          </w:p>
        </w:tc>
      </w:tr>
      <w:tr w:rsidR="00B52AE9" w:rsidRPr="007D0BB8" w14:paraId="7B1A622A" w14:textId="77777777" w:rsidTr="00345D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</w:tcPr>
          <w:p w14:paraId="2DAABED0" w14:textId="77777777" w:rsidR="00B52AE9" w:rsidRPr="007920FB" w:rsidRDefault="00B52AE9" w:rsidP="00B52AE9">
            <w:r w:rsidRPr="007920FB">
              <w:lastRenderedPageBreak/>
              <w:t>Do you have a school canteen or lunch order service?</w:t>
            </w:r>
          </w:p>
        </w:tc>
        <w:tc>
          <w:tcPr>
            <w:tcW w:w="6591" w:type="dxa"/>
          </w:tcPr>
          <w:p w14:paraId="0A67020A" w14:textId="77777777" w:rsidR="00B52AE9" w:rsidRPr="007920FB" w:rsidRDefault="00B52AE9" w:rsidP="00B52A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920FB">
              <w:t>Is your canteen accredited through the SmartFood Award?</w:t>
            </w:r>
          </w:p>
          <w:p w14:paraId="2CC5F042" w14:textId="32B2BCDE" w:rsidR="00B52AE9" w:rsidRPr="007920FB" w:rsidRDefault="00540F7B" w:rsidP="00B52A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sdt>
              <w:sdtPr>
                <w:alias w:val="Yes"/>
                <w:tag w:val="Yes"/>
                <w:id w:val="-221371043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3FE2" w:rsidRPr="007920F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52AE9" w:rsidRPr="007920FB">
              <w:t xml:space="preserve"> </w:t>
            </w:r>
            <w:r w:rsidR="00CA57F4" w:rsidRPr="007920FB">
              <w:t xml:space="preserve">Yes </w:t>
            </w:r>
            <w:sdt>
              <w:sdtPr>
                <w:alias w:val="No"/>
                <w:tag w:val="No"/>
                <w:id w:val="-738702530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3FE2" w:rsidRPr="007920F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52AE9" w:rsidRPr="007920FB">
              <w:t xml:space="preserve"> No</w:t>
            </w:r>
          </w:p>
          <w:p w14:paraId="409ED76A" w14:textId="77777777" w:rsidR="00B52AE9" w:rsidRPr="007920FB" w:rsidRDefault="00B52AE9" w:rsidP="00B52A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920FB">
              <w:t xml:space="preserve"> If yes:</w:t>
            </w:r>
          </w:p>
          <w:p w14:paraId="28BAC345" w14:textId="0954B2D9" w:rsidR="00B52AE9" w:rsidRPr="007920FB" w:rsidRDefault="00540F7B" w:rsidP="00B52A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sdt>
              <w:sdtPr>
                <w:alias w:val="PLATINUM "/>
                <w:tag w:val="PLATINUM "/>
                <w:id w:val="1146946805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3FE2" w:rsidRPr="007920F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52AE9" w:rsidRPr="007920FB">
              <w:t xml:space="preserve"> PLATINUM </w:t>
            </w:r>
            <w:sdt>
              <w:sdtPr>
                <w:alias w:val="GOLD "/>
                <w:tag w:val="GOLD "/>
                <w:id w:val="922991340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36B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2AE9" w:rsidRPr="007920FB">
              <w:t xml:space="preserve">GOLD </w:t>
            </w:r>
            <w:sdt>
              <w:sdtPr>
                <w:alias w:val="SILVER "/>
                <w:tag w:val="SILVER "/>
                <w:id w:val="-291136041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3FE2" w:rsidRPr="007920F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52AE9" w:rsidRPr="007920FB">
              <w:t xml:space="preserve"> SILVER </w:t>
            </w:r>
            <w:sdt>
              <w:sdtPr>
                <w:alias w:val="BRONZE "/>
                <w:tag w:val="BRONZE "/>
                <w:id w:val="1753622222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36B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2AE9" w:rsidRPr="007920FB">
              <w:t xml:space="preserve"> BRONZE </w:t>
            </w:r>
          </w:p>
          <w:p w14:paraId="1FE1E5AA" w14:textId="77777777" w:rsidR="00B52AE9" w:rsidRPr="007920FB" w:rsidRDefault="00B52AE9" w:rsidP="00B52A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920FB">
              <w:t>What type of service?</w:t>
            </w:r>
          </w:p>
          <w:p w14:paraId="38347C0E" w14:textId="2404E647" w:rsidR="00B52AE9" w:rsidRPr="007920FB" w:rsidRDefault="00540F7B" w:rsidP="00B52A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sdt>
              <w:sdtPr>
                <w:alias w:val="Order "/>
                <w:tag w:val="Order "/>
                <w:id w:val="743922011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0987" w:rsidRPr="007920F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52AE9" w:rsidRPr="007920FB">
              <w:t xml:space="preserve"> Order </w:t>
            </w:r>
            <w:sdt>
              <w:sdtPr>
                <w:alias w:val="Over the Counter "/>
                <w:tag w:val="Over the Counter "/>
                <w:id w:val="-1291434068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3FE2" w:rsidRPr="007920F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52AE9" w:rsidRPr="007920FB">
              <w:t xml:space="preserve"> Over the Counter </w:t>
            </w:r>
            <w:sdt>
              <w:sdtPr>
                <w:alias w:val="External business "/>
                <w:tag w:val="External business "/>
                <w:id w:val="-288354951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36B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2AE9" w:rsidRPr="007920FB">
              <w:t xml:space="preserve"> External business </w:t>
            </w:r>
          </w:p>
          <w:p w14:paraId="508801FF" w14:textId="77777777" w:rsidR="00B52AE9" w:rsidRPr="007920FB" w:rsidRDefault="00B52AE9" w:rsidP="00B52A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920FB">
              <w:t>Who runs your canteen?</w:t>
            </w:r>
          </w:p>
          <w:p w14:paraId="0CC17678" w14:textId="51033BDE" w:rsidR="00B52AE9" w:rsidRPr="007920FB" w:rsidRDefault="00B52AE9" w:rsidP="00B52A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920FB">
              <w:t xml:space="preserve"> </w:t>
            </w:r>
            <w:sdt>
              <w:sdtPr>
                <w:alias w:val="paid canteen manager  "/>
                <w:tag w:val="paid canteen manager  "/>
                <w:id w:val="359793129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36B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7920FB">
              <w:t xml:space="preserve"> paid canteen manager  </w:t>
            </w:r>
            <w:sdt>
              <w:sdtPr>
                <w:alias w:val="teachers aid  "/>
                <w:tag w:val="teachers aid  "/>
                <w:id w:val="-1170789981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36B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7920FB">
              <w:t xml:space="preserve"> teachers aid  </w:t>
            </w:r>
            <w:sdt>
              <w:sdtPr>
                <w:alias w:val="volunteer(s)"/>
                <w:tag w:val="volunteer(s)"/>
                <w:id w:val="1585260354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3472" w:rsidRPr="007920F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7920FB">
              <w:t xml:space="preserve"> volunteer(</w:t>
            </w:r>
            <w:proofErr w:type="gramStart"/>
            <w:r w:rsidRPr="007920FB">
              <w:t xml:space="preserve">s)   </w:t>
            </w:r>
            <w:proofErr w:type="gramEnd"/>
            <w:r w:rsidRPr="007920FB">
              <w:t xml:space="preserve">        </w:t>
            </w:r>
            <w:r w:rsidRPr="007920FB">
              <w:br/>
              <w:t xml:space="preserve"> </w:t>
            </w:r>
            <w:sdt>
              <w:sdtPr>
                <w:alias w:val="leased"/>
                <w:tag w:val="leased"/>
                <w:id w:val="-1901747778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36B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7920FB">
              <w:t xml:space="preserve"> leased</w:t>
            </w:r>
          </w:p>
          <w:p w14:paraId="45CC7630" w14:textId="77777777" w:rsidR="00ED673D" w:rsidRDefault="00B52AE9" w:rsidP="00B52A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920FB">
              <w:t>Where is this position funded from?</w:t>
            </w:r>
          </w:p>
          <w:p w14:paraId="74EAA378" w14:textId="302991D5" w:rsidR="00B52AE9" w:rsidRPr="007920FB" w:rsidRDefault="00B52AE9" w:rsidP="00ED673D">
            <w:pPr>
              <w:tabs>
                <w:tab w:val="left" w:pos="558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920FB">
              <w:t xml:space="preserve"> </w:t>
            </w:r>
            <w:sdt>
              <w:sdtPr>
                <w:alias w:val="Where is this position funded from? "/>
                <w:tag w:val="Where is this position funded from? "/>
                <w:id w:val="1428539226"/>
                <w:lock w:val="sdtLocked"/>
                <w:placeholder>
                  <w:docPart w:val="EB0CB8290DC44DC68BCFF1450C3E8270"/>
                </w:placeholder>
              </w:sdtPr>
              <w:sdtEndPr/>
              <w:sdtContent>
                <w:r w:rsidR="00ED673D" w:rsidRPr="00ED673D">
                  <w:rPr>
                    <w:u w:val="single"/>
                  </w:rPr>
                  <w:tab/>
                </w:r>
              </w:sdtContent>
            </w:sdt>
          </w:p>
          <w:p w14:paraId="688E368A" w14:textId="7ED81D31" w:rsidR="00B52AE9" w:rsidRPr="007920FB" w:rsidRDefault="00B52AE9" w:rsidP="00B52A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920FB">
              <w:t xml:space="preserve">What’s the total FTE for paid/volunteer staff? </w:t>
            </w:r>
          </w:p>
          <w:p w14:paraId="43E4DE88" w14:textId="34C420CC" w:rsidR="000D730E" w:rsidRPr="00ED673D" w:rsidRDefault="00540F7B" w:rsidP="00ED673D">
            <w:pPr>
              <w:tabs>
                <w:tab w:val="left" w:pos="558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u w:val="single"/>
              </w:rPr>
            </w:pPr>
            <w:sdt>
              <w:sdtPr>
                <w:alias w:val="What’s the total FTE for paid/volunteer staff? "/>
                <w:tag w:val="What’s the total FTE for paid/volunteer staff? "/>
                <w:id w:val="2087950511"/>
                <w:lock w:val="sdtLocked"/>
                <w:placeholder>
                  <w:docPart w:val="013D3527D00E42BFB3A96A82EF310D85"/>
                </w:placeholder>
              </w:sdtPr>
              <w:sdtEndPr>
                <w:rPr>
                  <w:u w:val="single"/>
                </w:rPr>
              </w:sdtEndPr>
              <w:sdtContent>
                <w:r w:rsidR="00ED673D" w:rsidRPr="00ED673D">
                  <w:rPr>
                    <w:u w:val="single"/>
                  </w:rPr>
                  <w:tab/>
                </w:r>
              </w:sdtContent>
            </w:sdt>
          </w:p>
          <w:p w14:paraId="32CF4764" w14:textId="77777777" w:rsidR="00B52AE9" w:rsidRPr="007920FB" w:rsidRDefault="00B52AE9" w:rsidP="00B52A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920FB">
              <w:t>How many days per week does it run?</w:t>
            </w:r>
          </w:p>
          <w:p w14:paraId="54F29973" w14:textId="0A581D00" w:rsidR="00B52AE9" w:rsidRPr="007920FB" w:rsidRDefault="00540F7B" w:rsidP="00B52A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sdt>
              <w:sdtPr>
                <w:alias w:val="1 day"/>
                <w:tag w:val="1 day"/>
                <w:id w:val="360484681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3472" w:rsidRPr="007920F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52AE9" w:rsidRPr="007920FB">
              <w:t xml:space="preserve"> 1 day</w:t>
            </w:r>
          </w:p>
          <w:p w14:paraId="79F5AD9C" w14:textId="24F8ABDD" w:rsidR="00B52AE9" w:rsidRPr="007920FB" w:rsidRDefault="00540F7B" w:rsidP="00B52A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sdt>
              <w:sdtPr>
                <w:alias w:val="2 days"/>
                <w:tag w:val="2 days"/>
                <w:id w:val="938717142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3472" w:rsidRPr="007920F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52AE9" w:rsidRPr="007920FB">
              <w:t xml:space="preserve"> 2 days</w:t>
            </w:r>
          </w:p>
          <w:p w14:paraId="61123BE5" w14:textId="70EFAE5A" w:rsidR="00B52AE9" w:rsidRPr="007920FB" w:rsidRDefault="00540F7B" w:rsidP="00B52A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sdt>
              <w:sdtPr>
                <w:alias w:val="3 days"/>
                <w:tag w:val="3 days"/>
                <w:id w:val="-26346648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36B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2AE9" w:rsidRPr="007920FB">
              <w:t xml:space="preserve"> 3 days</w:t>
            </w:r>
          </w:p>
          <w:p w14:paraId="1390B4B5" w14:textId="5002E6DB" w:rsidR="00B52AE9" w:rsidRPr="007920FB" w:rsidRDefault="00540F7B" w:rsidP="00B52A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sdt>
              <w:sdtPr>
                <w:alias w:val="4 days"/>
                <w:tag w:val="4 days"/>
                <w:id w:val="562769740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3472" w:rsidRPr="007920F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52AE9" w:rsidRPr="007920FB">
              <w:t xml:space="preserve"> 4 days</w:t>
            </w:r>
          </w:p>
          <w:p w14:paraId="3171488A" w14:textId="30E027CB" w:rsidR="00B52AE9" w:rsidRPr="007920FB" w:rsidRDefault="00540F7B" w:rsidP="00B52A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sdt>
              <w:sdtPr>
                <w:alias w:val="5 days"/>
                <w:tag w:val="5 days"/>
                <w:id w:val="-1227137437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3472" w:rsidRPr="007920F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52AE9" w:rsidRPr="007920FB">
              <w:t xml:space="preserve"> 5 days</w:t>
            </w:r>
          </w:p>
          <w:p w14:paraId="61F8A63B" w14:textId="77777777" w:rsidR="00B52AE9" w:rsidRPr="007920FB" w:rsidRDefault="00B52AE9" w:rsidP="00B52A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920FB">
              <w:t xml:space="preserve">Is it open for: </w:t>
            </w:r>
          </w:p>
          <w:p w14:paraId="1B0E05F2" w14:textId="2847A1B4" w:rsidR="00B52AE9" w:rsidRPr="007920FB" w:rsidRDefault="00540F7B" w:rsidP="00B52A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sdt>
              <w:sdtPr>
                <w:alias w:val="recess "/>
                <w:tag w:val="recess "/>
                <w:id w:val="955143544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3472" w:rsidRPr="007920F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52AE9" w:rsidRPr="007920FB">
              <w:t xml:space="preserve"> recess </w:t>
            </w:r>
          </w:p>
          <w:p w14:paraId="0406C698" w14:textId="77777777" w:rsidR="00B52AE9" w:rsidRPr="007920FB" w:rsidRDefault="00540F7B" w:rsidP="00B52A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sdt>
              <w:sdtPr>
                <w:alias w:val="lunch"/>
                <w:tag w:val="lunch"/>
                <w:id w:val="-520703941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2AE9" w:rsidRPr="007920F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52AE9" w:rsidRPr="007920FB">
              <w:t xml:space="preserve"> lunch </w:t>
            </w:r>
          </w:p>
          <w:p w14:paraId="0B847613" w14:textId="6C0EEB43" w:rsidR="000038CE" w:rsidRPr="007920FB" w:rsidRDefault="00B52AE9" w:rsidP="00ED673D">
            <w:pPr>
              <w:tabs>
                <w:tab w:val="left" w:pos="558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920FB">
              <w:t>How many students on average use the school canteen?</w:t>
            </w:r>
            <w:r w:rsidRPr="00ED673D">
              <w:rPr>
                <w:u w:val="single"/>
              </w:rPr>
              <w:t xml:space="preserve"> </w:t>
            </w:r>
            <w:sdt>
              <w:sdtPr>
                <w:rPr>
                  <w:u w:val="single"/>
                </w:rPr>
                <w:alias w:val="What’s the total FTE for paid/volunteer staff? "/>
                <w:tag w:val="What’s the total FTE for paid/volunteer staff? "/>
                <w:id w:val="-2130228986"/>
                <w:lock w:val="sdtLocked"/>
                <w:placeholder>
                  <w:docPart w:val="E9C22346D7014E5BB3E10D85CB39FBC0"/>
                </w:placeholder>
              </w:sdtPr>
              <w:sdtEndPr/>
              <w:sdtContent>
                <w:r w:rsidR="00ED673D" w:rsidRPr="00ED673D">
                  <w:rPr>
                    <w:u w:val="single"/>
                  </w:rPr>
                  <w:tab/>
                </w:r>
              </w:sdtContent>
            </w:sdt>
            <w:r w:rsidR="000D730E" w:rsidRPr="007920FB">
              <w:t xml:space="preserve"> </w:t>
            </w:r>
          </w:p>
          <w:p w14:paraId="211BCA04" w14:textId="76BB53A2" w:rsidR="00B52AE9" w:rsidRPr="007920FB" w:rsidRDefault="00B52AE9" w:rsidP="00B52A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920FB">
              <w:t>Do you use an app or system to help with managing lunch orders?</w:t>
            </w:r>
          </w:p>
          <w:p w14:paraId="4221C0B0" w14:textId="6776DB9A" w:rsidR="00B52AE9" w:rsidRPr="007920FB" w:rsidRDefault="00540F7B" w:rsidP="00B52A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sdt>
              <w:sdtPr>
                <w:alias w:val="Yes"/>
                <w:tag w:val="Yes"/>
                <w:id w:val="513574438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3472" w:rsidRPr="007920F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52AE9" w:rsidRPr="007920FB">
              <w:t xml:space="preserve"> </w:t>
            </w:r>
            <w:r w:rsidR="00CA57F4" w:rsidRPr="007920FB">
              <w:t xml:space="preserve">Yes </w:t>
            </w:r>
            <w:sdt>
              <w:sdtPr>
                <w:alias w:val="No"/>
                <w:tag w:val="No"/>
                <w:id w:val="946432089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36B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2AE9" w:rsidRPr="007920FB">
              <w:t xml:space="preserve"> No</w:t>
            </w:r>
          </w:p>
          <w:p w14:paraId="23E9F37C" w14:textId="77777777" w:rsidR="00B52AE9" w:rsidRPr="007920FB" w:rsidRDefault="00B52AE9" w:rsidP="00B52A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920FB">
              <w:t>If yes, is it Qkr?</w:t>
            </w:r>
          </w:p>
          <w:p w14:paraId="612EA3D4" w14:textId="6C8FED35" w:rsidR="00B52AE9" w:rsidRPr="007920FB" w:rsidRDefault="00540F7B" w:rsidP="00B52A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sdt>
              <w:sdtPr>
                <w:alias w:val="Yes"/>
                <w:tag w:val="Yes"/>
                <w:id w:val="175548894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36B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2AE9" w:rsidRPr="007920FB">
              <w:t xml:space="preserve"> </w:t>
            </w:r>
            <w:r w:rsidR="00CA57F4" w:rsidRPr="007920FB">
              <w:t xml:space="preserve">Yes </w:t>
            </w:r>
            <w:sdt>
              <w:sdtPr>
                <w:alias w:val="No"/>
                <w:tag w:val="No"/>
                <w:id w:val="-1298216090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3472" w:rsidRPr="007920F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52AE9" w:rsidRPr="007920FB">
              <w:t xml:space="preserve"> No</w:t>
            </w:r>
          </w:p>
          <w:p w14:paraId="554FD64E" w14:textId="77777777" w:rsidR="00B52AE9" w:rsidRPr="007920FB" w:rsidRDefault="00B52AE9" w:rsidP="00B52A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920FB">
              <w:t>Do you link your canteen to other programs in your school?</w:t>
            </w:r>
          </w:p>
          <w:p w14:paraId="72DD4374" w14:textId="7BFF0C69" w:rsidR="00B52AE9" w:rsidRPr="007920FB" w:rsidRDefault="00540F7B" w:rsidP="00B52A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sdt>
              <w:sdtPr>
                <w:alias w:val="Yes"/>
                <w:tag w:val="Yes"/>
                <w:id w:val="-1302305165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36B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2AE9" w:rsidRPr="007920FB">
              <w:t xml:space="preserve"> </w:t>
            </w:r>
            <w:r w:rsidR="00CA57F4" w:rsidRPr="007920FB">
              <w:t xml:space="preserve">Yes </w:t>
            </w:r>
            <w:sdt>
              <w:sdtPr>
                <w:alias w:val="No"/>
                <w:tag w:val="No"/>
                <w:id w:val="-615606147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3472" w:rsidRPr="007920F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52AE9" w:rsidRPr="007920FB">
              <w:t xml:space="preserve"> No</w:t>
            </w:r>
          </w:p>
          <w:p w14:paraId="4912C820" w14:textId="77777777" w:rsidR="00B52AE9" w:rsidRPr="007920FB" w:rsidRDefault="00B52AE9" w:rsidP="00B52A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920FB">
              <w:t>If yes, which programs</w:t>
            </w:r>
          </w:p>
          <w:p w14:paraId="2D71A02B" w14:textId="5F95C973" w:rsidR="000038CE" w:rsidRPr="007920FB" w:rsidRDefault="00540F7B" w:rsidP="00E327C6">
            <w:pPr>
              <w:tabs>
                <w:tab w:val="left" w:pos="558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sdt>
              <w:sdtPr>
                <w:alias w:val="If yes, which programs"/>
                <w:tag w:val="If yes, which programs"/>
                <w:id w:val="-517536160"/>
                <w:lock w:val="sdtLocked"/>
                <w:placeholder>
                  <w:docPart w:val="8443B0B876C8413A8EE57D2E748DAD99"/>
                </w:placeholder>
              </w:sdtPr>
              <w:sdtEndPr/>
              <w:sdtContent>
                <w:r w:rsidR="00ED673D" w:rsidRPr="00E327C6">
                  <w:rPr>
                    <w:u w:val="single"/>
                  </w:rPr>
                  <w:tab/>
                </w:r>
              </w:sdtContent>
            </w:sdt>
          </w:p>
        </w:tc>
      </w:tr>
      <w:tr w:rsidR="00B52AE9" w:rsidRPr="007D0BB8" w14:paraId="26F4C2CC" w14:textId="77777777" w:rsidTr="00345D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</w:tcPr>
          <w:p w14:paraId="3E34EF93" w14:textId="77777777" w:rsidR="00B52AE9" w:rsidRPr="007920FB" w:rsidRDefault="00B52AE9" w:rsidP="00B52AE9">
            <w:r w:rsidRPr="007920FB">
              <w:t>Food Vending Machines</w:t>
            </w:r>
          </w:p>
        </w:tc>
        <w:tc>
          <w:tcPr>
            <w:tcW w:w="6591" w:type="dxa"/>
          </w:tcPr>
          <w:p w14:paraId="0FD7C03C" w14:textId="77777777" w:rsidR="00B52AE9" w:rsidRPr="007920FB" w:rsidRDefault="00B52AE9" w:rsidP="00B52A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920FB">
              <w:t>Do you have a vending machine?</w:t>
            </w:r>
          </w:p>
          <w:p w14:paraId="62F66B80" w14:textId="0A4D05B9" w:rsidR="00B52AE9" w:rsidRPr="007920FB" w:rsidRDefault="00540F7B" w:rsidP="00B52A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alias w:val="Yes"/>
                <w:tag w:val="Yes"/>
                <w:id w:val="-1608574817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384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2AE9" w:rsidRPr="007920FB">
              <w:t xml:space="preserve"> </w:t>
            </w:r>
            <w:r w:rsidR="00CA57F4" w:rsidRPr="007920FB">
              <w:t xml:space="preserve">Yes </w:t>
            </w:r>
            <w:sdt>
              <w:sdtPr>
                <w:alias w:val="No"/>
                <w:tag w:val="No"/>
                <w:id w:val="-1510678475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384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2AE9" w:rsidRPr="007920FB">
              <w:t xml:space="preserve"> No</w:t>
            </w:r>
          </w:p>
          <w:p w14:paraId="22870610" w14:textId="6E1A0B2A" w:rsidR="00B52AE9" w:rsidRPr="007920FB" w:rsidRDefault="00B52AE9" w:rsidP="00B52A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920FB">
              <w:lastRenderedPageBreak/>
              <w:t xml:space="preserve">If yes, where is the vending machine located? </w:t>
            </w:r>
          </w:p>
          <w:p w14:paraId="782B4F2D" w14:textId="02D33C8A" w:rsidR="000038CE" w:rsidRPr="00E327C6" w:rsidRDefault="00540F7B" w:rsidP="00E327C6">
            <w:pPr>
              <w:tabs>
                <w:tab w:val="left" w:pos="558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u w:val="single"/>
              </w:rPr>
            </w:pPr>
            <w:sdt>
              <w:sdtPr>
                <w:alias w:val="If yes, where is the vending machine located? "/>
                <w:tag w:val="If yes, where is the vending machine located? "/>
                <w:id w:val="418610107"/>
                <w:lock w:val="sdtLocked"/>
                <w:placeholder>
                  <w:docPart w:val="39FE7667F7824D2EB8299D29DB35A972"/>
                </w:placeholder>
              </w:sdtPr>
              <w:sdtEndPr>
                <w:rPr>
                  <w:u w:val="single"/>
                </w:rPr>
              </w:sdtEndPr>
              <w:sdtContent>
                <w:r w:rsidR="00E327C6" w:rsidRPr="00E327C6">
                  <w:rPr>
                    <w:u w:val="single"/>
                  </w:rPr>
                  <w:tab/>
                </w:r>
              </w:sdtContent>
            </w:sdt>
          </w:p>
          <w:p w14:paraId="31005141" w14:textId="77777777" w:rsidR="00B52AE9" w:rsidRPr="007920FB" w:rsidRDefault="00B52AE9" w:rsidP="00B52A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920FB">
              <w:t>Who can use it?</w:t>
            </w:r>
          </w:p>
          <w:p w14:paraId="743A025A" w14:textId="36E667B6" w:rsidR="00B52AE9" w:rsidRPr="007920FB" w:rsidRDefault="00540F7B" w:rsidP="00B52A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alias w:val="staff only "/>
                <w:tag w:val="staff only  "/>
                <w:id w:val="1163049532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384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2AE9" w:rsidRPr="007920FB">
              <w:t xml:space="preserve"> staff only  </w:t>
            </w:r>
            <w:sdt>
              <w:sdtPr>
                <w:alias w:val="students"/>
                <w:tag w:val="students"/>
                <w:id w:val="153885747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384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2AE9" w:rsidRPr="007920FB">
              <w:t xml:space="preserve"> students</w:t>
            </w:r>
          </w:p>
          <w:p w14:paraId="70792B6E" w14:textId="77777777" w:rsidR="00B52AE9" w:rsidRPr="007920FB" w:rsidRDefault="00B52AE9" w:rsidP="00B52A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920FB">
              <w:t>What type of food and drinks are available in the vending machine?</w:t>
            </w:r>
          </w:p>
          <w:p w14:paraId="2E12EC02" w14:textId="5DC1CFBB" w:rsidR="00B52AE9" w:rsidRPr="007920FB" w:rsidRDefault="00540F7B" w:rsidP="00E327C6">
            <w:pPr>
              <w:tabs>
                <w:tab w:val="left" w:pos="558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alias w:val="Type of food and drinks from the vending machine?"/>
                <w:tag w:val="Type of food and drinks from the vending machine?"/>
                <w:id w:val="-757291045"/>
                <w:lock w:val="sdtLocked"/>
                <w:placeholder>
                  <w:docPart w:val="955B5EEABB5C4E7B8F7006A757106D3C"/>
                </w:placeholder>
              </w:sdtPr>
              <w:sdtEndPr/>
              <w:sdtContent>
                <w:r w:rsidR="00E327C6" w:rsidRPr="00E327C6">
                  <w:rPr>
                    <w:u w:val="single"/>
                  </w:rPr>
                  <w:tab/>
                </w:r>
              </w:sdtContent>
            </w:sdt>
            <w:r w:rsidR="000038CE" w:rsidRPr="007920FB">
              <w:t xml:space="preserve"> </w:t>
            </w:r>
          </w:p>
        </w:tc>
      </w:tr>
      <w:tr w:rsidR="00B52AE9" w:rsidRPr="007D0BB8" w14:paraId="2FAA0076" w14:textId="77777777" w:rsidTr="00345D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</w:tcPr>
          <w:p w14:paraId="16E1DD2F" w14:textId="77777777" w:rsidR="00B52AE9" w:rsidRPr="007920FB" w:rsidRDefault="00B52AE9" w:rsidP="00B52AE9">
            <w:r w:rsidRPr="007920FB">
              <w:lastRenderedPageBreak/>
              <w:t>Is water promoted as the drink of choice?</w:t>
            </w:r>
          </w:p>
        </w:tc>
        <w:tc>
          <w:tcPr>
            <w:tcW w:w="6591" w:type="dxa"/>
          </w:tcPr>
          <w:p w14:paraId="71EF1C14" w14:textId="77777777" w:rsidR="00B52AE9" w:rsidRPr="007920FB" w:rsidRDefault="00B52AE9" w:rsidP="00B52A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920FB">
              <w:t>Do you have any policies around drink bottles? If yes,</w:t>
            </w:r>
          </w:p>
          <w:p w14:paraId="7D151A75" w14:textId="2B14FAEF" w:rsidR="00B52AE9" w:rsidRPr="007920FB" w:rsidRDefault="00B52AE9" w:rsidP="00B52A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920FB">
              <w:t xml:space="preserve"> </w:t>
            </w:r>
            <w:sdt>
              <w:sdtPr>
                <w:alias w:val="must be clear"/>
                <w:tag w:val="must be clear"/>
                <w:id w:val="-5334965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3FE2" w:rsidRPr="007920F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7920FB">
              <w:t xml:space="preserve"> must be clear</w:t>
            </w:r>
          </w:p>
          <w:p w14:paraId="2DA4E9A0" w14:textId="1AE789A6" w:rsidR="00B52AE9" w:rsidRPr="007920FB" w:rsidRDefault="00B52AE9" w:rsidP="00B52A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920FB">
              <w:t xml:space="preserve"> </w:t>
            </w:r>
            <w:sdt>
              <w:sdtPr>
                <w:alias w:val="water only "/>
                <w:tag w:val="water only "/>
                <w:id w:val="-913854706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384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7920FB">
              <w:t xml:space="preserve"> water only </w:t>
            </w:r>
          </w:p>
          <w:p w14:paraId="2AA360FD" w14:textId="399B22B5" w:rsidR="00B52AE9" w:rsidRPr="007920FB" w:rsidRDefault="00B52AE9" w:rsidP="00B52A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920FB">
              <w:t xml:space="preserve"> </w:t>
            </w:r>
            <w:sdt>
              <w:sdtPr>
                <w:alias w:val="allowed in class"/>
                <w:tag w:val="allowed in class"/>
                <w:id w:val="2120104491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3FE2" w:rsidRPr="007920F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7920FB">
              <w:t xml:space="preserve"> allowed in class</w:t>
            </w:r>
          </w:p>
          <w:p w14:paraId="58CC96C9" w14:textId="77777777" w:rsidR="00B52AE9" w:rsidRPr="007920FB" w:rsidRDefault="00B52AE9" w:rsidP="00B52A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920FB">
              <w:t xml:space="preserve">Are there water fountains/refill stations or taps available to students to refill water bottle? </w:t>
            </w:r>
          </w:p>
          <w:p w14:paraId="3BC184CC" w14:textId="3C42DCAD" w:rsidR="00B52AE9" w:rsidRPr="007920FB" w:rsidRDefault="00540F7B" w:rsidP="00B52A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sdt>
              <w:sdtPr>
                <w:alias w:val="Yes"/>
                <w:tag w:val="Yes"/>
                <w:id w:val="-180825570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3FE2" w:rsidRPr="007920F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52AE9" w:rsidRPr="007920FB">
              <w:t xml:space="preserve"> </w:t>
            </w:r>
            <w:r w:rsidR="00CA57F4" w:rsidRPr="007920FB">
              <w:t xml:space="preserve">Yes </w:t>
            </w:r>
            <w:sdt>
              <w:sdtPr>
                <w:alias w:val="No"/>
                <w:tag w:val="No"/>
                <w:id w:val="1607455545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3472" w:rsidRPr="007920F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52AE9" w:rsidRPr="007920FB">
              <w:t xml:space="preserve"> No</w:t>
            </w:r>
          </w:p>
          <w:p w14:paraId="0A104F8B" w14:textId="77777777" w:rsidR="00B52AE9" w:rsidRPr="007920FB" w:rsidRDefault="00B52AE9" w:rsidP="00B52A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920FB">
              <w:t>If yes, are they easy to access?</w:t>
            </w:r>
          </w:p>
          <w:p w14:paraId="2EC83B46" w14:textId="0E43CA1F" w:rsidR="00B52AE9" w:rsidRPr="007920FB" w:rsidRDefault="00540F7B" w:rsidP="00B52A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sdt>
              <w:sdtPr>
                <w:alias w:val="Yes"/>
                <w:tag w:val="Yes"/>
                <w:id w:val="1450132233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384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2AE9" w:rsidRPr="007920FB">
              <w:t xml:space="preserve"> </w:t>
            </w:r>
            <w:r w:rsidR="00CA57F4" w:rsidRPr="007920FB">
              <w:t xml:space="preserve">Yes </w:t>
            </w:r>
            <w:sdt>
              <w:sdtPr>
                <w:alias w:val="No"/>
                <w:tag w:val="No"/>
                <w:id w:val="-256752107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384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2AE9" w:rsidRPr="007920FB">
              <w:t xml:space="preserve"> </w:t>
            </w:r>
            <w:r w:rsidR="0047406B" w:rsidRPr="007920FB">
              <w:t>No</w:t>
            </w:r>
          </w:p>
          <w:p w14:paraId="5296B39C" w14:textId="77777777" w:rsidR="00B52AE9" w:rsidRPr="007920FB" w:rsidRDefault="00B52AE9" w:rsidP="00B52A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920FB">
              <w:t xml:space="preserve">If yes, are they clean and appealing to use? </w:t>
            </w:r>
          </w:p>
          <w:p w14:paraId="7A7556F0" w14:textId="14E1D54F" w:rsidR="00B52AE9" w:rsidRPr="007920FB" w:rsidRDefault="00540F7B" w:rsidP="00B52A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sdt>
              <w:sdtPr>
                <w:alias w:val="Yes"/>
                <w:tag w:val="Yes"/>
                <w:id w:val="658497480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3472" w:rsidRPr="007920F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52AE9" w:rsidRPr="007920FB">
              <w:t xml:space="preserve"> </w:t>
            </w:r>
            <w:r w:rsidR="00CA57F4" w:rsidRPr="007920FB">
              <w:t xml:space="preserve">Yes </w:t>
            </w:r>
            <w:sdt>
              <w:sdtPr>
                <w:alias w:val="No"/>
                <w:tag w:val="No"/>
                <w:id w:val="1336502966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384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2AE9" w:rsidRPr="007920FB">
              <w:t xml:space="preserve"> No</w:t>
            </w:r>
          </w:p>
          <w:p w14:paraId="1EBBF9B2" w14:textId="77777777" w:rsidR="00B52AE9" w:rsidRPr="007920FB" w:rsidRDefault="00B52AE9" w:rsidP="00B52A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920FB">
              <w:t xml:space="preserve">If no, why not?  </w:t>
            </w:r>
          </w:p>
          <w:p w14:paraId="02952B47" w14:textId="3A299527" w:rsidR="000038CE" w:rsidRPr="007920FB" w:rsidRDefault="00540F7B" w:rsidP="00E327C6">
            <w:pPr>
              <w:tabs>
                <w:tab w:val="left" w:pos="558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sdt>
              <w:sdtPr>
                <w:alias w:val="If no, why not?  "/>
                <w:tag w:val="If no, why not?  "/>
                <w:id w:val="1489831388"/>
                <w:lock w:val="sdtLocked"/>
                <w:placeholder>
                  <w:docPart w:val="185A631A03D9493C89D25FBC81C8A084"/>
                </w:placeholder>
              </w:sdtPr>
              <w:sdtEndPr/>
              <w:sdtContent>
                <w:r w:rsidR="00E327C6" w:rsidRPr="00E327C6">
                  <w:rPr>
                    <w:u w:val="single"/>
                  </w:rPr>
                  <w:tab/>
                </w:r>
              </w:sdtContent>
            </w:sdt>
          </w:p>
        </w:tc>
      </w:tr>
      <w:tr w:rsidR="00B52AE9" w:rsidRPr="007D0BB8" w14:paraId="54C3A8E8" w14:textId="77777777" w:rsidTr="00345D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</w:tcPr>
          <w:p w14:paraId="27E07527" w14:textId="77777777" w:rsidR="00B52AE9" w:rsidRPr="007920FB" w:rsidRDefault="00B52AE9" w:rsidP="00B52AE9">
            <w:r w:rsidRPr="007920FB">
              <w:t>Do you have an affiliated outside of hours care service on school premises?</w:t>
            </w:r>
          </w:p>
        </w:tc>
        <w:tc>
          <w:tcPr>
            <w:tcW w:w="6591" w:type="dxa"/>
          </w:tcPr>
          <w:p w14:paraId="68FB322E" w14:textId="439927E9" w:rsidR="00B52AE9" w:rsidRPr="007920FB" w:rsidRDefault="00B52AE9" w:rsidP="00B52A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920FB">
              <w:t xml:space="preserve">Who runs the service? </w:t>
            </w:r>
          </w:p>
          <w:p w14:paraId="659CF89F" w14:textId="0D478AAF" w:rsidR="000038CE" w:rsidRPr="00E327C6" w:rsidRDefault="00540F7B" w:rsidP="00E327C6">
            <w:pPr>
              <w:tabs>
                <w:tab w:val="left" w:pos="558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u w:val="single"/>
              </w:rPr>
            </w:pPr>
            <w:sdt>
              <w:sdtPr>
                <w:alias w:val="Who runs the service? "/>
                <w:tag w:val="Who runs the service? "/>
                <w:id w:val="-1544207398"/>
                <w:lock w:val="sdtLocked"/>
                <w:placeholder>
                  <w:docPart w:val="E5931605114C4858BCA295E1B4135FB0"/>
                </w:placeholder>
              </w:sdtPr>
              <w:sdtEndPr>
                <w:rPr>
                  <w:u w:val="single"/>
                </w:rPr>
              </w:sdtEndPr>
              <w:sdtContent>
                <w:r w:rsidR="00E327C6" w:rsidRPr="00E327C6">
                  <w:rPr>
                    <w:u w:val="single"/>
                  </w:rPr>
                  <w:tab/>
                </w:r>
              </w:sdtContent>
            </w:sdt>
          </w:p>
          <w:p w14:paraId="07C106D3" w14:textId="77777777" w:rsidR="00B52AE9" w:rsidRPr="007920FB" w:rsidRDefault="00B52AE9" w:rsidP="00B52A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920FB">
              <w:t>Do you know if food is provided?</w:t>
            </w:r>
          </w:p>
          <w:p w14:paraId="132F86A6" w14:textId="2C48CCE0" w:rsidR="00B52AE9" w:rsidRPr="007920FB" w:rsidRDefault="00540F7B" w:rsidP="00B52A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alias w:val="Yes"/>
                <w:tag w:val="Yes"/>
                <w:id w:val="291330051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2AE9" w:rsidRPr="007920F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52AE9" w:rsidRPr="007920FB">
              <w:t xml:space="preserve"> </w:t>
            </w:r>
            <w:r w:rsidR="00CA57F4" w:rsidRPr="007920FB">
              <w:t xml:space="preserve">Yes </w:t>
            </w:r>
            <w:sdt>
              <w:sdtPr>
                <w:alias w:val="No"/>
                <w:tag w:val="No"/>
                <w:id w:val="-1931425812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3472" w:rsidRPr="007920F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52AE9" w:rsidRPr="007920FB">
              <w:t xml:space="preserve"> No</w:t>
            </w:r>
          </w:p>
          <w:p w14:paraId="214D5869" w14:textId="3A3F4DA4" w:rsidR="00B52AE9" w:rsidRPr="007920FB" w:rsidRDefault="00B52AE9" w:rsidP="00B52A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920FB">
              <w:t>If yes, what type of food and drink is provided at the service?</w:t>
            </w:r>
          </w:p>
          <w:p w14:paraId="2F458046" w14:textId="24910345" w:rsidR="00B52AE9" w:rsidRPr="00E327C6" w:rsidRDefault="00540F7B" w:rsidP="00E327C6">
            <w:pPr>
              <w:tabs>
                <w:tab w:val="left" w:pos="558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u w:val="single"/>
              </w:rPr>
            </w:pPr>
            <w:sdt>
              <w:sdtPr>
                <w:alias w:val="If yes, what type of food and drink is provided at the service?"/>
                <w:tag w:val="If yes, what type of food and drink is provided at the service?"/>
                <w:id w:val="-1737777761"/>
                <w:lock w:val="sdtLocked"/>
                <w:placeholder>
                  <w:docPart w:val="4772CEA4C6804866866C6323216A1BB1"/>
                </w:placeholder>
              </w:sdtPr>
              <w:sdtEndPr>
                <w:rPr>
                  <w:u w:val="single"/>
                </w:rPr>
              </w:sdtEndPr>
              <w:sdtContent>
                <w:r w:rsidR="00E327C6" w:rsidRPr="00E327C6">
                  <w:rPr>
                    <w:u w:val="single"/>
                  </w:rPr>
                  <w:tab/>
                </w:r>
              </w:sdtContent>
            </w:sdt>
          </w:p>
          <w:p w14:paraId="1856C5E3" w14:textId="77777777" w:rsidR="00B52AE9" w:rsidRPr="007920FB" w:rsidRDefault="00B52AE9" w:rsidP="00B52A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920FB">
              <w:t xml:space="preserve"> If no, would you like to know/be involved?</w:t>
            </w:r>
          </w:p>
          <w:p w14:paraId="53F261BE" w14:textId="4E2432B6" w:rsidR="00B52AE9" w:rsidRPr="007920FB" w:rsidRDefault="00540F7B" w:rsidP="00B52A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alias w:val="Yes"/>
                <w:tag w:val="Yes"/>
                <w:id w:val="-783264606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2AE9" w:rsidRPr="007920F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52AE9" w:rsidRPr="007920FB">
              <w:t xml:space="preserve"> </w:t>
            </w:r>
            <w:r w:rsidR="00CA57F4" w:rsidRPr="007920FB">
              <w:t xml:space="preserve">Yes </w:t>
            </w:r>
            <w:sdt>
              <w:sdtPr>
                <w:alias w:val="No"/>
                <w:tag w:val="No"/>
                <w:id w:val="-2138015582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384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2AE9" w:rsidRPr="007920FB">
              <w:t xml:space="preserve"> No</w:t>
            </w:r>
          </w:p>
          <w:p w14:paraId="149C8C6B" w14:textId="7403B76F" w:rsidR="00B52AE9" w:rsidRPr="007920FB" w:rsidRDefault="00B52AE9" w:rsidP="00E327C6">
            <w:pPr>
              <w:tabs>
                <w:tab w:val="left" w:pos="558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920FB">
              <w:t xml:space="preserve">Who is responsible for providing food?  </w:t>
            </w:r>
            <w:sdt>
              <w:sdtPr>
                <w:alias w:val="Who is responsible for providing food?  "/>
                <w:tag w:val="Who is responsible for providing food?  "/>
                <w:id w:val="-1989778545"/>
                <w:lock w:val="sdtLocked"/>
                <w:placeholder>
                  <w:docPart w:val="916D7C1602294D7E87E179369F12CD3F"/>
                </w:placeholder>
              </w:sdtPr>
              <w:sdtEndPr/>
              <w:sdtContent>
                <w:r w:rsidR="00E327C6" w:rsidRPr="00E327C6">
                  <w:rPr>
                    <w:u w:val="single"/>
                  </w:rPr>
                  <w:tab/>
                </w:r>
              </w:sdtContent>
            </w:sdt>
          </w:p>
        </w:tc>
      </w:tr>
      <w:tr w:rsidR="00B52AE9" w:rsidRPr="007D0BB8" w14:paraId="5B82C724" w14:textId="77777777" w:rsidTr="00345D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</w:tcPr>
          <w:p w14:paraId="7133A36C" w14:textId="77777777" w:rsidR="00B52AE9" w:rsidRPr="007920FB" w:rsidRDefault="00B52AE9" w:rsidP="00B52AE9">
            <w:r w:rsidRPr="007920FB">
              <w:t>Do you have regular organised classroom breaks where students/staff can eat and/or drink?</w:t>
            </w:r>
          </w:p>
        </w:tc>
        <w:tc>
          <w:tcPr>
            <w:tcW w:w="6591" w:type="dxa"/>
          </w:tcPr>
          <w:p w14:paraId="65114996" w14:textId="1624C9D6" w:rsidR="00B52AE9" w:rsidRPr="007920FB" w:rsidRDefault="00540F7B" w:rsidP="00B52A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sdt>
              <w:sdtPr>
                <w:alias w:val="Yes"/>
                <w:tag w:val="Yes"/>
                <w:id w:val="-6017257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3FE2" w:rsidRPr="007920F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52AE9" w:rsidRPr="007920FB">
              <w:t xml:space="preserve"> </w:t>
            </w:r>
            <w:r w:rsidR="00CA57F4" w:rsidRPr="007920FB">
              <w:t xml:space="preserve">Yes </w:t>
            </w:r>
            <w:sdt>
              <w:sdtPr>
                <w:alias w:val="No"/>
                <w:tag w:val="No"/>
                <w:id w:val="-16561408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3FE2" w:rsidRPr="007920F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52AE9" w:rsidRPr="007920FB">
              <w:t xml:space="preserve"> No</w:t>
            </w:r>
          </w:p>
          <w:p w14:paraId="6340FA4C" w14:textId="77777777" w:rsidR="00B52AE9" w:rsidRPr="007920FB" w:rsidRDefault="00B52AE9" w:rsidP="00B52A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920FB">
              <w:t xml:space="preserve">If yes, </w:t>
            </w:r>
          </w:p>
          <w:p w14:paraId="4ECF2AA6" w14:textId="3B487889" w:rsidR="00B52AE9" w:rsidRPr="007920FB" w:rsidRDefault="00B52AE9" w:rsidP="00B52A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920FB">
              <w:t>Do you have a name for this?</w:t>
            </w:r>
          </w:p>
          <w:p w14:paraId="6644F782" w14:textId="2B99F9BF" w:rsidR="000038CE" w:rsidRPr="00E327C6" w:rsidRDefault="00540F7B" w:rsidP="00E327C6">
            <w:pPr>
              <w:tabs>
                <w:tab w:val="left" w:pos="558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u w:val="single"/>
              </w:rPr>
            </w:pPr>
            <w:sdt>
              <w:sdtPr>
                <w:alias w:val="Do you have a name for this?"/>
                <w:tag w:val="Do you have a name for this?"/>
                <w:id w:val="-38827031"/>
                <w:lock w:val="sdtLocked"/>
                <w:placeholder>
                  <w:docPart w:val="A354FACD142E4949AA22D603BEEE403F"/>
                </w:placeholder>
              </w:sdtPr>
              <w:sdtEndPr>
                <w:rPr>
                  <w:u w:val="single"/>
                </w:rPr>
              </w:sdtEndPr>
              <w:sdtContent>
                <w:r w:rsidR="00E327C6" w:rsidRPr="00E327C6">
                  <w:rPr>
                    <w:u w:val="single"/>
                  </w:rPr>
                  <w:tab/>
                </w:r>
              </w:sdtContent>
            </w:sdt>
          </w:p>
          <w:p w14:paraId="7CA3F180" w14:textId="3E1673FF" w:rsidR="00B52AE9" w:rsidRPr="007920FB" w:rsidRDefault="00B52AE9" w:rsidP="00B52A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920FB">
              <w:lastRenderedPageBreak/>
              <w:t>What time is the break?</w:t>
            </w:r>
          </w:p>
          <w:p w14:paraId="7E6CD021" w14:textId="46131C93" w:rsidR="000038CE" w:rsidRPr="007920FB" w:rsidRDefault="00540F7B" w:rsidP="00E327C6">
            <w:pPr>
              <w:tabs>
                <w:tab w:val="left" w:pos="558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sdt>
              <w:sdtPr>
                <w:alias w:val="What time is the break?"/>
                <w:tag w:val="What time is the break?"/>
                <w:id w:val="1592968927"/>
                <w:lock w:val="sdtLocked"/>
                <w:placeholder>
                  <w:docPart w:val="61E2CD4639AA46C8B8157B9DD8738F30"/>
                </w:placeholder>
              </w:sdtPr>
              <w:sdtEndPr/>
              <w:sdtContent>
                <w:r w:rsidR="00E327C6" w:rsidRPr="00E327C6">
                  <w:rPr>
                    <w:u w:val="single"/>
                  </w:rPr>
                  <w:tab/>
                </w:r>
              </w:sdtContent>
            </w:sdt>
          </w:p>
          <w:p w14:paraId="3874BB7A" w14:textId="77777777" w:rsidR="00B52AE9" w:rsidRPr="007920FB" w:rsidRDefault="00B52AE9" w:rsidP="00B52A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920FB">
              <w:t>What are students allowed to eat or drink during the break/s?</w:t>
            </w:r>
          </w:p>
          <w:p w14:paraId="53302921" w14:textId="77777777" w:rsidR="00E327C6" w:rsidRDefault="00540F7B" w:rsidP="00E327C6">
            <w:pPr>
              <w:tabs>
                <w:tab w:val="left" w:pos="558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sdt>
              <w:sdtPr>
                <w:alias w:val="What are students allowed to eat or drink during the break/s?"/>
                <w:tag w:val="What are students allowed to eat or drink during the break/s?"/>
                <w:id w:val="-1981837747"/>
                <w:lock w:val="sdtLocked"/>
                <w:placeholder>
                  <w:docPart w:val="2A7C595D7892404AA5D4CF5B3370F6C7"/>
                </w:placeholder>
              </w:sdtPr>
              <w:sdtEndPr/>
              <w:sdtContent>
                <w:r w:rsidR="00E327C6" w:rsidRPr="00E327C6">
                  <w:rPr>
                    <w:u w:val="single"/>
                  </w:rPr>
                  <w:tab/>
                </w:r>
              </w:sdtContent>
            </w:sdt>
            <w:r w:rsidR="000038CE" w:rsidRPr="007920FB">
              <w:t xml:space="preserve"> </w:t>
            </w:r>
          </w:p>
          <w:p w14:paraId="1C889388" w14:textId="7828E042" w:rsidR="00B52AE9" w:rsidRPr="007920FB" w:rsidRDefault="00B52AE9" w:rsidP="00E327C6">
            <w:pPr>
              <w:tabs>
                <w:tab w:val="left" w:pos="558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920FB">
              <w:t>Who provides the food or drink for the organised break?</w:t>
            </w:r>
          </w:p>
          <w:p w14:paraId="4F056D07" w14:textId="0C1C7835" w:rsidR="000038CE" w:rsidRPr="00E327C6" w:rsidRDefault="00540F7B" w:rsidP="00E327C6">
            <w:pPr>
              <w:tabs>
                <w:tab w:val="left" w:pos="558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u w:val="single"/>
              </w:rPr>
            </w:pPr>
            <w:sdt>
              <w:sdtPr>
                <w:alias w:val="Who provides the food or drink for the organised break?"/>
                <w:tag w:val="Who provides the food or drink for the organised break?"/>
                <w:id w:val="1013498387"/>
                <w:lock w:val="sdtLocked"/>
                <w:placeholder>
                  <w:docPart w:val="EC6AADF1A39945AFA7DEA708EB11A333"/>
                </w:placeholder>
              </w:sdtPr>
              <w:sdtEndPr>
                <w:rPr>
                  <w:u w:val="single"/>
                </w:rPr>
              </w:sdtEndPr>
              <w:sdtContent>
                <w:r w:rsidR="00E327C6" w:rsidRPr="00E327C6">
                  <w:rPr>
                    <w:u w:val="single"/>
                  </w:rPr>
                  <w:tab/>
                </w:r>
              </w:sdtContent>
            </w:sdt>
          </w:p>
          <w:p w14:paraId="4BCA3249" w14:textId="505459CA" w:rsidR="00B52AE9" w:rsidRPr="007920FB" w:rsidRDefault="00B52AE9" w:rsidP="00B52A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920FB">
              <w:t>Do all grades and classes participate in the organised classroom break/s?</w:t>
            </w:r>
          </w:p>
          <w:p w14:paraId="26F7F5B6" w14:textId="3037CE66" w:rsidR="00B52AE9" w:rsidRPr="007920FB" w:rsidRDefault="00540F7B" w:rsidP="00B52A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sdt>
              <w:sdtPr>
                <w:alias w:val="Yes"/>
                <w:tag w:val="Yes"/>
                <w:id w:val="-1043589673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384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2AE9" w:rsidRPr="007920FB">
              <w:t xml:space="preserve"> </w:t>
            </w:r>
            <w:r w:rsidR="00CA57F4" w:rsidRPr="007920FB">
              <w:t xml:space="preserve">Yes </w:t>
            </w:r>
            <w:sdt>
              <w:sdtPr>
                <w:alias w:val="No"/>
                <w:tag w:val="No"/>
                <w:id w:val="-676889316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384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2AE9" w:rsidRPr="007920FB">
              <w:t xml:space="preserve"> No</w:t>
            </w:r>
          </w:p>
          <w:p w14:paraId="37F269AD" w14:textId="742E1B96" w:rsidR="00B52AE9" w:rsidRPr="007920FB" w:rsidRDefault="00B52AE9" w:rsidP="00B52A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920FB">
              <w:t xml:space="preserve">If no, why not? </w:t>
            </w:r>
          </w:p>
          <w:p w14:paraId="1199FCC5" w14:textId="602A61FC" w:rsidR="000038CE" w:rsidRPr="007920FB" w:rsidRDefault="00540F7B" w:rsidP="00505041">
            <w:pPr>
              <w:tabs>
                <w:tab w:val="left" w:pos="558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sdt>
              <w:sdtPr>
                <w:alias w:val="If no, why not? "/>
                <w:tag w:val="If no, why not?  "/>
                <w:id w:val="-744954167"/>
                <w:lock w:val="sdtLocked"/>
                <w:placeholder>
                  <w:docPart w:val="B26949962A1F41A190B79B56C521F610"/>
                </w:placeholder>
              </w:sdtPr>
              <w:sdtEndPr/>
              <w:sdtContent>
                <w:r w:rsidR="00505041" w:rsidRPr="00505041">
                  <w:rPr>
                    <w:u w:val="single"/>
                  </w:rPr>
                  <w:tab/>
                </w:r>
              </w:sdtContent>
            </w:sdt>
          </w:p>
        </w:tc>
      </w:tr>
      <w:tr w:rsidR="00B52AE9" w:rsidRPr="007D0BB8" w14:paraId="2B754986" w14:textId="77777777" w:rsidTr="00345D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</w:tcPr>
          <w:p w14:paraId="431E850C" w14:textId="77777777" w:rsidR="00B52AE9" w:rsidRPr="007920FB" w:rsidRDefault="00B52AE9" w:rsidP="00B52AE9">
            <w:r w:rsidRPr="007920FB">
              <w:lastRenderedPageBreak/>
              <w:t>Do you have any issues with what children bring to school in their lunchboxes?</w:t>
            </w:r>
          </w:p>
        </w:tc>
        <w:tc>
          <w:tcPr>
            <w:tcW w:w="6591" w:type="dxa"/>
          </w:tcPr>
          <w:p w14:paraId="04E2F674" w14:textId="7B9BA795" w:rsidR="00B52AE9" w:rsidRPr="007920FB" w:rsidRDefault="00B52AE9" w:rsidP="00B52A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920FB">
              <w:t xml:space="preserve">Are there students who do not regularly bring food from home to eat at school? </w:t>
            </w:r>
            <w:sdt>
              <w:sdtPr>
                <w:alias w:val="Yes"/>
                <w:tag w:val="Yes"/>
                <w:id w:val="-602797742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384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7920FB">
              <w:t xml:space="preserve"> </w:t>
            </w:r>
            <w:r w:rsidR="00CA57F4" w:rsidRPr="007920FB">
              <w:t xml:space="preserve">Yes </w:t>
            </w:r>
            <w:sdt>
              <w:sdtPr>
                <w:alias w:val="No"/>
                <w:tag w:val="No"/>
                <w:id w:val="2055425873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03F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7920FB">
              <w:t xml:space="preserve">  No</w:t>
            </w:r>
          </w:p>
          <w:p w14:paraId="1215727F" w14:textId="77777777" w:rsidR="00B52AE9" w:rsidRPr="007920FB" w:rsidRDefault="00B52AE9" w:rsidP="00B52A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920FB">
              <w:t xml:space="preserve">If yes, </w:t>
            </w:r>
          </w:p>
          <w:p w14:paraId="5BD62802" w14:textId="446D4757" w:rsidR="00B52AE9" w:rsidRPr="007920FB" w:rsidRDefault="00B52AE9" w:rsidP="00505041">
            <w:pPr>
              <w:tabs>
                <w:tab w:val="left" w:pos="558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920FB">
              <w:t xml:space="preserve">How do you support these students? </w:t>
            </w:r>
            <w:sdt>
              <w:sdtPr>
                <w:alias w:val="How do you support these students? "/>
                <w:tag w:val="How do you support these students? "/>
                <w:id w:val="1457830890"/>
                <w:lock w:val="sdtLocked"/>
                <w:placeholder>
                  <w:docPart w:val="733EA1432F304121B69A7DA6413FDA29"/>
                </w:placeholder>
              </w:sdtPr>
              <w:sdtEndPr/>
              <w:sdtContent>
                <w:r w:rsidR="00505041" w:rsidRPr="00505041">
                  <w:rPr>
                    <w:u w:val="single"/>
                  </w:rPr>
                  <w:tab/>
                </w:r>
              </w:sdtContent>
            </w:sdt>
          </w:p>
          <w:p w14:paraId="639B7039" w14:textId="77777777" w:rsidR="000038CE" w:rsidRPr="007920FB" w:rsidRDefault="00B52AE9" w:rsidP="00B52A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920FB">
              <w:t>How is this funded?</w:t>
            </w:r>
          </w:p>
          <w:p w14:paraId="41C9C592" w14:textId="1B7A2A7D" w:rsidR="00B52AE9" w:rsidRPr="00505041" w:rsidRDefault="00540F7B" w:rsidP="00505041">
            <w:pPr>
              <w:tabs>
                <w:tab w:val="left" w:pos="558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u w:val="single"/>
              </w:rPr>
            </w:pPr>
            <w:sdt>
              <w:sdtPr>
                <w:alias w:val="How is this funded?"/>
                <w:tag w:val="How is this funded?"/>
                <w:id w:val="1270347877"/>
                <w:lock w:val="sdtLocked"/>
                <w:placeholder>
                  <w:docPart w:val="42381F442D7949018603D551F144429A"/>
                </w:placeholder>
              </w:sdtPr>
              <w:sdtEndPr>
                <w:rPr>
                  <w:u w:val="single"/>
                </w:rPr>
              </w:sdtEndPr>
              <w:sdtContent>
                <w:r w:rsidR="00505041" w:rsidRPr="00505041">
                  <w:rPr>
                    <w:u w:val="single"/>
                  </w:rPr>
                  <w:tab/>
                </w:r>
              </w:sdtContent>
            </w:sdt>
          </w:p>
          <w:p w14:paraId="74AD3AA4" w14:textId="77777777" w:rsidR="00B52AE9" w:rsidRPr="007920FB" w:rsidRDefault="00B52AE9" w:rsidP="00B52A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920FB">
              <w:t>Are you concerned about the contents of some of the lunchboxes?</w:t>
            </w:r>
          </w:p>
          <w:p w14:paraId="34AFA628" w14:textId="4B3582EA" w:rsidR="00B52AE9" w:rsidRPr="007920FB" w:rsidRDefault="00540F7B" w:rsidP="00B52A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alias w:val="Yes"/>
                <w:tag w:val="Yes"/>
                <w:id w:val="461001594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3FE2" w:rsidRPr="007920F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52AE9" w:rsidRPr="007920FB">
              <w:t xml:space="preserve"> </w:t>
            </w:r>
            <w:r w:rsidR="00CA57F4" w:rsidRPr="007920FB">
              <w:t xml:space="preserve">Yes </w:t>
            </w:r>
            <w:sdt>
              <w:sdtPr>
                <w:alias w:val="No"/>
                <w:tag w:val="No"/>
                <w:id w:val="-1082070110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3FE2" w:rsidRPr="007920F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52AE9" w:rsidRPr="007920FB">
              <w:t xml:space="preserve"> No</w:t>
            </w:r>
          </w:p>
          <w:p w14:paraId="51861AAE" w14:textId="77777777" w:rsidR="00B52AE9" w:rsidRPr="007920FB" w:rsidRDefault="00B52AE9" w:rsidP="00B52A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920FB">
              <w:t>Do you feel that most students are able to concentrate well after lunch?</w:t>
            </w:r>
          </w:p>
          <w:p w14:paraId="20BA705C" w14:textId="272EFC05" w:rsidR="00B52AE9" w:rsidRPr="007920FB" w:rsidRDefault="00540F7B" w:rsidP="00B52A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alias w:val="Yes"/>
                <w:tag w:val="Yes"/>
                <w:id w:val="1141152000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384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2AE9" w:rsidRPr="007920FB">
              <w:t xml:space="preserve"> </w:t>
            </w:r>
            <w:r w:rsidR="00CA57F4" w:rsidRPr="007920FB">
              <w:t xml:space="preserve">Yes </w:t>
            </w:r>
            <w:sdt>
              <w:sdtPr>
                <w:alias w:val="No"/>
                <w:tag w:val="No"/>
                <w:id w:val="-1499263316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384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2AE9" w:rsidRPr="007920FB">
              <w:t xml:space="preserve"> No</w:t>
            </w:r>
          </w:p>
        </w:tc>
      </w:tr>
      <w:tr w:rsidR="00B52AE9" w:rsidRPr="007D0BB8" w14:paraId="506A5A17" w14:textId="77777777" w:rsidTr="00345D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</w:tcPr>
          <w:p w14:paraId="4D9253D3" w14:textId="77777777" w:rsidR="00B52AE9" w:rsidRPr="007920FB" w:rsidRDefault="00B52AE9" w:rsidP="00B52AE9">
            <w:r w:rsidRPr="007920FB">
              <w:t>Do you have classroom cooking activities?</w:t>
            </w:r>
          </w:p>
        </w:tc>
        <w:tc>
          <w:tcPr>
            <w:tcW w:w="6591" w:type="dxa"/>
          </w:tcPr>
          <w:p w14:paraId="01A69DB2" w14:textId="48A61EDF" w:rsidR="00B52AE9" w:rsidRPr="007920FB" w:rsidRDefault="00540F7B" w:rsidP="00B52A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sdt>
              <w:sdtPr>
                <w:alias w:val="Yes"/>
                <w:tag w:val="Yes"/>
                <w:id w:val="542792645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3FE2" w:rsidRPr="007920F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52AE9" w:rsidRPr="007920FB">
              <w:t xml:space="preserve"> </w:t>
            </w:r>
            <w:r w:rsidR="00CA57F4" w:rsidRPr="007920FB">
              <w:t xml:space="preserve">Yes </w:t>
            </w:r>
            <w:sdt>
              <w:sdtPr>
                <w:alias w:val="No"/>
                <w:tag w:val="No"/>
                <w:id w:val="-381567328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384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2AE9" w:rsidRPr="007920FB">
              <w:t xml:space="preserve"> No</w:t>
            </w:r>
          </w:p>
          <w:p w14:paraId="618A067D" w14:textId="77777777" w:rsidR="000038CE" w:rsidRPr="007920FB" w:rsidRDefault="00B52AE9" w:rsidP="00B52A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920FB">
              <w:t xml:space="preserve">If yes, what types of food or drinks are made during classroom cooking? </w:t>
            </w:r>
          </w:p>
          <w:p w14:paraId="1C51D63A" w14:textId="56DEB88E" w:rsidR="000038CE" w:rsidRPr="007920FB" w:rsidRDefault="00540F7B" w:rsidP="00505041">
            <w:pPr>
              <w:tabs>
                <w:tab w:val="left" w:pos="558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sdt>
              <w:sdtPr>
                <w:alias w:val="If yes, what types of food or drinks are made during classroom cooking? "/>
                <w:tag w:val="If yes, what types of food or drinks are made during classroom cooking? "/>
                <w:id w:val="355000114"/>
                <w:lock w:val="sdtLocked"/>
                <w:placeholder>
                  <w:docPart w:val="0D2B53AE898440C89080B660DC69E801"/>
                </w:placeholder>
              </w:sdtPr>
              <w:sdtEndPr/>
              <w:sdtContent>
                <w:r w:rsidR="00505041" w:rsidRPr="00505041">
                  <w:rPr>
                    <w:u w:val="single"/>
                  </w:rPr>
                  <w:tab/>
                </w:r>
              </w:sdtContent>
            </w:sdt>
          </w:p>
          <w:p w14:paraId="43CFDF6E" w14:textId="0727C8DF" w:rsidR="00B52AE9" w:rsidRPr="007920FB" w:rsidRDefault="00B52AE9" w:rsidP="00B52A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920FB">
              <w:t xml:space="preserve">Who is responsible for running classroom cooking activities? </w:t>
            </w:r>
          </w:p>
          <w:p w14:paraId="1E1E72C7" w14:textId="067D9DB1" w:rsidR="00CB3FE2" w:rsidRPr="007920FB" w:rsidRDefault="00540F7B" w:rsidP="00505041">
            <w:pPr>
              <w:tabs>
                <w:tab w:val="left" w:pos="558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sdt>
              <w:sdtPr>
                <w:alias w:val="Who is responsible for running classroom cooking activities? "/>
                <w:tag w:val="Who is responsible for running classroom cooking activities? "/>
                <w:id w:val="1617254317"/>
                <w:lock w:val="sdtLocked"/>
                <w:placeholder>
                  <w:docPart w:val="A3E8124547C64FB5B73AAB9EA2C9E742"/>
                </w:placeholder>
              </w:sdtPr>
              <w:sdtEndPr/>
              <w:sdtContent>
                <w:r w:rsidR="00505041" w:rsidRPr="00505041">
                  <w:rPr>
                    <w:u w:val="single"/>
                  </w:rPr>
                  <w:tab/>
                </w:r>
              </w:sdtContent>
            </w:sdt>
            <w:r w:rsidR="000038CE" w:rsidRPr="007920FB">
              <w:t xml:space="preserve"> </w:t>
            </w:r>
          </w:p>
          <w:p w14:paraId="64F191A9" w14:textId="1125F9AA" w:rsidR="00B52AE9" w:rsidRPr="007920FB" w:rsidRDefault="00B52AE9" w:rsidP="00B52A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920FB">
              <w:t xml:space="preserve">How do the cooking activities connect to the curriculum? </w:t>
            </w:r>
          </w:p>
          <w:p w14:paraId="62013A6B" w14:textId="5BF7A70B" w:rsidR="00505041" w:rsidRDefault="00540F7B" w:rsidP="00505041">
            <w:pPr>
              <w:tabs>
                <w:tab w:val="left" w:pos="558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sdt>
              <w:sdtPr>
                <w:alias w:val="How do the cooking activities connect to the curriculum? "/>
                <w:tag w:val="How do the cooking activities connect to the curriculum? "/>
                <w:id w:val="1632669900"/>
                <w:lock w:val="sdtLocked"/>
                <w:placeholder>
                  <w:docPart w:val="AC177683CCE043488B687D669ACE8C2B"/>
                </w:placeholder>
              </w:sdtPr>
              <w:sdtEndPr/>
              <w:sdtContent>
                <w:r w:rsidR="00505041" w:rsidRPr="00505041">
                  <w:rPr>
                    <w:u w:val="single"/>
                  </w:rPr>
                  <w:tab/>
                </w:r>
              </w:sdtContent>
            </w:sdt>
            <w:r w:rsidR="000038CE" w:rsidRPr="007920FB">
              <w:t xml:space="preserve"> </w:t>
            </w:r>
          </w:p>
          <w:p w14:paraId="70678745" w14:textId="062F5CA1" w:rsidR="00B52AE9" w:rsidRPr="007920FB" w:rsidRDefault="00B52AE9" w:rsidP="00B52A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920FB">
              <w:t xml:space="preserve">Where </w:t>
            </w:r>
            <w:proofErr w:type="gramStart"/>
            <w:r w:rsidRPr="007920FB">
              <w:t>are</w:t>
            </w:r>
            <w:proofErr w:type="gramEnd"/>
            <w:r w:rsidRPr="007920FB">
              <w:t xml:space="preserve"> curriculum content/ideas sourced?</w:t>
            </w:r>
          </w:p>
          <w:p w14:paraId="4EBD54C8" w14:textId="1E8F06F3" w:rsidR="00B52AE9" w:rsidRPr="007920FB" w:rsidRDefault="00540F7B" w:rsidP="00505041">
            <w:pPr>
              <w:tabs>
                <w:tab w:val="left" w:pos="558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sdt>
              <w:sdtPr>
                <w:alias w:val="Where are curriculum content/ideas sourced?"/>
                <w:tag w:val="Where are curriculum content/ideas sourced?"/>
                <w:id w:val="934014439"/>
                <w:lock w:val="sdtLocked"/>
                <w:placeholder>
                  <w:docPart w:val="BD007F53F4244BD2ADE0AADDCCA84B35"/>
                </w:placeholder>
              </w:sdtPr>
              <w:sdtEndPr/>
              <w:sdtContent>
                <w:r w:rsidR="00505041" w:rsidRPr="00505041">
                  <w:rPr>
                    <w:u w:val="single"/>
                  </w:rPr>
                  <w:tab/>
                </w:r>
              </w:sdtContent>
            </w:sdt>
          </w:p>
        </w:tc>
      </w:tr>
      <w:tr w:rsidR="00B52AE9" w:rsidRPr="007D0BB8" w14:paraId="03D1D818" w14:textId="77777777" w:rsidTr="00345D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</w:tcPr>
          <w:p w14:paraId="1B0F119A" w14:textId="77777777" w:rsidR="00B52AE9" w:rsidRPr="007920FB" w:rsidRDefault="00B52AE9" w:rsidP="00B52AE9">
            <w:r w:rsidRPr="007920FB">
              <w:t>Are foods or drinks given as a reward for achievement, participation or behaviour in the classroom or broader school?</w:t>
            </w:r>
          </w:p>
        </w:tc>
        <w:tc>
          <w:tcPr>
            <w:tcW w:w="6591" w:type="dxa"/>
          </w:tcPr>
          <w:p w14:paraId="2C231458" w14:textId="77386B47" w:rsidR="00B52AE9" w:rsidRPr="007920FB" w:rsidRDefault="00540F7B" w:rsidP="00B52A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alias w:val="Yes"/>
                <w:tag w:val="Yes"/>
                <w:id w:val="1919293291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43C55" w:rsidRPr="007920F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52AE9" w:rsidRPr="007920FB">
              <w:t xml:space="preserve"> </w:t>
            </w:r>
            <w:r w:rsidR="00CA57F4" w:rsidRPr="007920FB">
              <w:t xml:space="preserve">Yes </w:t>
            </w:r>
            <w:sdt>
              <w:sdtPr>
                <w:alias w:val="No"/>
                <w:tag w:val="No"/>
                <w:id w:val="-1038654469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384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2AE9" w:rsidRPr="007920FB">
              <w:t xml:space="preserve"> No</w:t>
            </w:r>
          </w:p>
          <w:p w14:paraId="58D02DD0" w14:textId="77777777" w:rsidR="00B52AE9" w:rsidRPr="007920FB" w:rsidRDefault="00B52AE9" w:rsidP="00B52A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920FB">
              <w:t>If yes, what type of food or drinks are given as a reward (</w:t>
            </w:r>
            <w:proofErr w:type="gramStart"/>
            <w:r w:rsidRPr="007920FB">
              <w:t>e.g.</w:t>
            </w:r>
            <w:proofErr w:type="gramEnd"/>
            <w:r w:rsidRPr="007920FB">
              <w:t xml:space="preserve"> icy poles at the end of the cross country)?</w:t>
            </w:r>
          </w:p>
          <w:p w14:paraId="457A6718" w14:textId="44B8201E" w:rsidR="00B52AE9" w:rsidRPr="007920FB" w:rsidRDefault="00540F7B" w:rsidP="0029175D">
            <w:pPr>
              <w:tabs>
                <w:tab w:val="left" w:pos="558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alias w:val="If yes, what type of food or drinks are given as a reward (e.g. icy poles at the end of the cross country)?"/>
                <w:tag w:val="If yes, what type of food or drinks are given as a reward (e.g. icy poles at the end of the cross country)?"/>
                <w:id w:val="1391847796"/>
                <w:lock w:val="sdtLocked"/>
                <w:placeholder>
                  <w:docPart w:val="2D8A37FDBEA946C3A55435B82849CE32"/>
                </w:placeholder>
              </w:sdtPr>
              <w:sdtEndPr/>
              <w:sdtContent>
                <w:r w:rsidR="00505041" w:rsidRPr="0029175D">
                  <w:rPr>
                    <w:u w:val="single"/>
                  </w:rPr>
                  <w:tab/>
                </w:r>
              </w:sdtContent>
            </w:sdt>
          </w:p>
        </w:tc>
      </w:tr>
      <w:tr w:rsidR="00B52AE9" w:rsidRPr="007D0BB8" w14:paraId="583A0F8F" w14:textId="77777777" w:rsidTr="00345D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</w:tcPr>
          <w:p w14:paraId="245BB210" w14:textId="77777777" w:rsidR="00B52AE9" w:rsidRPr="007920FB" w:rsidRDefault="00B52AE9" w:rsidP="00B52AE9">
            <w:r w:rsidRPr="007920FB">
              <w:lastRenderedPageBreak/>
              <w:t>Do you have a kitchen garden program?</w:t>
            </w:r>
          </w:p>
        </w:tc>
        <w:tc>
          <w:tcPr>
            <w:tcW w:w="6591" w:type="dxa"/>
          </w:tcPr>
          <w:p w14:paraId="6CCAE321" w14:textId="7DA79AFE" w:rsidR="00B52AE9" w:rsidRPr="007920FB" w:rsidRDefault="00540F7B" w:rsidP="00B52A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sdt>
              <w:sdtPr>
                <w:alias w:val="Yes"/>
                <w:tag w:val="Yes"/>
                <w:id w:val="886456544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2AE9" w:rsidRPr="007920F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52AE9" w:rsidRPr="007920FB">
              <w:t xml:space="preserve"> </w:t>
            </w:r>
            <w:r w:rsidR="00CA57F4" w:rsidRPr="007920FB">
              <w:t xml:space="preserve">Yes </w:t>
            </w:r>
            <w:sdt>
              <w:sdtPr>
                <w:alias w:val="No"/>
                <w:tag w:val="No"/>
                <w:id w:val="800422007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384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2AE9" w:rsidRPr="007920FB">
              <w:t xml:space="preserve"> No</w:t>
            </w:r>
          </w:p>
          <w:p w14:paraId="3E786897" w14:textId="36015C56" w:rsidR="00B52AE9" w:rsidRPr="007920FB" w:rsidRDefault="00B52AE9" w:rsidP="00B52A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920FB">
              <w:t xml:space="preserve">If yes, what is the name of the program?  </w:t>
            </w:r>
          </w:p>
          <w:p w14:paraId="6D402183" w14:textId="1F911A11" w:rsidR="000038CE" w:rsidRPr="0029175D" w:rsidRDefault="00540F7B" w:rsidP="0029175D">
            <w:pPr>
              <w:tabs>
                <w:tab w:val="left" w:pos="558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u w:val="single"/>
              </w:rPr>
            </w:pPr>
            <w:sdt>
              <w:sdtPr>
                <w:alias w:val="If yes, what is the name of the program?  "/>
                <w:tag w:val="If yes, what is the name of the program?  "/>
                <w:id w:val="-1599860008"/>
                <w:lock w:val="sdtLocked"/>
                <w:placeholder>
                  <w:docPart w:val="AC4057270A0F44D2B83F66579A4CFA8F"/>
                </w:placeholder>
              </w:sdtPr>
              <w:sdtEndPr>
                <w:rPr>
                  <w:u w:val="single"/>
                </w:rPr>
              </w:sdtEndPr>
              <w:sdtContent>
                <w:r w:rsidR="0029175D" w:rsidRPr="0029175D">
                  <w:rPr>
                    <w:u w:val="single"/>
                  </w:rPr>
                  <w:tab/>
                </w:r>
              </w:sdtContent>
            </w:sdt>
          </w:p>
          <w:p w14:paraId="2C514F95" w14:textId="77777777" w:rsidR="00B52AE9" w:rsidRPr="007920FB" w:rsidRDefault="00B52AE9" w:rsidP="00B52A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920FB">
              <w:t xml:space="preserve">Do you have a dedicated employee who is responsible for the garden? </w:t>
            </w:r>
          </w:p>
          <w:p w14:paraId="73FC79D3" w14:textId="2DA6AC1C" w:rsidR="00B52AE9" w:rsidRPr="007920FB" w:rsidRDefault="00540F7B" w:rsidP="00B52A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sdt>
              <w:sdtPr>
                <w:alias w:val="Yes"/>
                <w:tag w:val="Yes"/>
                <w:id w:val="-1548910708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384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2AE9" w:rsidRPr="007920FB">
              <w:t xml:space="preserve"> </w:t>
            </w:r>
            <w:r w:rsidR="00CA57F4" w:rsidRPr="007920FB">
              <w:t xml:space="preserve">Yes </w:t>
            </w:r>
            <w:sdt>
              <w:sdtPr>
                <w:alias w:val="No"/>
                <w:tag w:val="No"/>
                <w:id w:val="-2051225656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3FE2" w:rsidRPr="007920F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52AE9" w:rsidRPr="007920FB">
              <w:t xml:space="preserve"> No</w:t>
            </w:r>
          </w:p>
          <w:p w14:paraId="37DA7BF4" w14:textId="22A5FBBE" w:rsidR="00B52AE9" w:rsidRPr="007920FB" w:rsidRDefault="00B52AE9" w:rsidP="00B52A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920FB">
              <w:t>If no, who runs the program (</w:t>
            </w:r>
            <w:proofErr w:type="gramStart"/>
            <w:r w:rsidRPr="007920FB">
              <w:t>e.g.</w:t>
            </w:r>
            <w:proofErr w:type="gramEnd"/>
            <w:r w:rsidRPr="007920FB">
              <w:t xml:space="preserve"> classroom teacher, volunteer, parent)?  </w:t>
            </w:r>
          </w:p>
          <w:p w14:paraId="54B764F0" w14:textId="54541306" w:rsidR="000038CE" w:rsidRPr="0029175D" w:rsidRDefault="00540F7B" w:rsidP="0029175D">
            <w:pPr>
              <w:tabs>
                <w:tab w:val="left" w:pos="558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u w:val="single"/>
              </w:rPr>
            </w:pPr>
            <w:sdt>
              <w:sdtPr>
                <w:alias w:val="If no, who runs the program (e.g. classroom teacher, volunteer, parent)?  "/>
                <w:tag w:val="If no, who runs the program (e.g. classroom teacher, volunteer, parent)?  "/>
                <w:id w:val="894469889"/>
                <w:lock w:val="sdtLocked"/>
                <w:placeholder>
                  <w:docPart w:val="E2B764F1B6514FEB8699502E63604424"/>
                </w:placeholder>
              </w:sdtPr>
              <w:sdtEndPr>
                <w:rPr>
                  <w:u w:val="single"/>
                </w:rPr>
              </w:sdtEndPr>
              <w:sdtContent>
                <w:r w:rsidR="0029175D" w:rsidRPr="0029175D">
                  <w:rPr>
                    <w:u w:val="single"/>
                  </w:rPr>
                  <w:tab/>
                </w:r>
              </w:sdtContent>
            </w:sdt>
          </w:p>
          <w:p w14:paraId="53D2137C" w14:textId="49E87E1A" w:rsidR="00B52AE9" w:rsidRPr="007920FB" w:rsidRDefault="00B52AE9" w:rsidP="00FD68B4">
            <w:pPr>
              <w:tabs>
                <w:tab w:val="left" w:pos="558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920FB">
              <w:t xml:space="preserve">How often does the program operate?  </w:t>
            </w:r>
            <w:sdt>
              <w:sdtPr>
                <w:alias w:val="How often does the program operate?  "/>
                <w:tag w:val="How often does the program operate?  "/>
                <w:id w:val="-1465888326"/>
                <w:lock w:val="sdtLocked"/>
                <w:placeholder>
                  <w:docPart w:val="E3D302A43A824FC0AC7B8944579CA08A"/>
                </w:placeholder>
              </w:sdtPr>
              <w:sdtEndPr/>
              <w:sdtContent>
                <w:r w:rsidR="0029175D" w:rsidRPr="00FD68B4">
                  <w:rPr>
                    <w:u w:val="single"/>
                  </w:rPr>
                  <w:tab/>
                </w:r>
              </w:sdtContent>
            </w:sdt>
          </w:p>
          <w:p w14:paraId="3D425FB4" w14:textId="18B4A057" w:rsidR="00B52AE9" w:rsidRPr="007920FB" w:rsidRDefault="00B52AE9" w:rsidP="00B52A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920FB">
              <w:t xml:space="preserve">How are students involved in the garden and cooking/eating the produce from the garden?  </w:t>
            </w:r>
          </w:p>
          <w:p w14:paraId="6477F73B" w14:textId="6526181F" w:rsidR="000038CE" w:rsidRPr="00FD68B4" w:rsidRDefault="00540F7B" w:rsidP="00FD68B4">
            <w:pPr>
              <w:tabs>
                <w:tab w:val="left" w:pos="558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u w:val="single"/>
              </w:rPr>
            </w:pPr>
            <w:sdt>
              <w:sdtPr>
                <w:alias w:val="How are students involved in the garden and cooking/eating the produce from the garden?  "/>
                <w:tag w:val="How are students involved in the garden and cooking/eating the produce from the garden?  "/>
                <w:id w:val="-760688731"/>
                <w:lock w:val="sdtLocked"/>
                <w:placeholder>
                  <w:docPart w:val="C62E5F4D5F52420EA51ED2B7C8C4313E"/>
                </w:placeholder>
              </w:sdtPr>
              <w:sdtEndPr>
                <w:rPr>
                  <w:u w:val="single"/>
                </w:rPr>
              </w:sdtEndPr>
              <w:sdtContent>
                <w:r w:rsidR="00FD68B4" w:rsidRPr="00FD68B4">
                  <w:rPr>
                    <w:u w:val="single"/>
                  </w:rPr>
                  <w:tab/>
                </w:r>
              </w:sdtContent>
            </w:sdt>
          </w:p>
          <w:p w14:paraId="365E4632" w14:textId="01A80984" w:rsidR="00B52AE9" w:rsidRPr="007920FB" w:rsidRDefault="00B52AE9" w:rsidP="00FD68B4">
            <w:pPr>
              <w:tabs>
                <w:tab w:val="left" w:pos="5444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920FB">
              <w:t>Are all students involved or just some grades/classes?</w:t>
            </w:r>
          </w:p>
          <w:p w14:paraId="2681B498" w14:textId="792E094E" w:rsidR="000038CE" w:rsidRPr="00FD68B4" w:rsidRDefault="00540F7B" w:rsidP="00FD68B4">
            <w:pPr>
              <w:tabs>
                <w:tab w:val="left" w:pos="558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u w:val="single"/>
              </w:rPr>
            </w:pPr>
            <w:sdt>
              <w:sdtPr>
                <w:rPr>
                  <w:u w:val="single"/>
                </w:rPr>
                <w:alias w:val="Are all students involved or just some grades/classes?"/>
                <w:tag w:val="Are all students involved or just some grades/classes?"/>
                <w:id w:val="-1309472059"/>
                <w:lock w:val="sdtLocked"/>
                <w:placeholder>
                  <w:docPart w:val="630E80FFDC484BC89479E1FF0D4AF2AE"/>
                </w:placeholder>
              </w:sdtPr>
              <w:sdtEndPr/>
              <w:sdtContent>
                <w:r w:rsidR="00FD68B4" w:rsidRPr="00FD68B4">
                  <w:rPr>
                    <w:u w:val="single"/>
                  </w:rPr>
                  <w:tab/>
                </w:r>
              </w:sdtContent>
            </w:sdt>
          </w:p>
          <w:p w14:paraId="59B7C2C8" w14:textId="366EB93D" w:rsidR="00B52AE9" w:rsidRPr="007920FB" w:rsidRDefault="00B52AE9" w:rsidP="00B52A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920FB">
              <w:t xml:space="preserve">Is this done in their free time (lunch break etc) or is it part of class time?  </w:t>
            </w:r>
          </w:p>
          <w:p w14:paraId="50C52BA8" w14:textId="7BC2B6D7" w:rsidR="000038CE" w:rsidRPr="00FD68B4" w:rsidRDefault="00540F7B" w:rsidP="00FD68B4">
            <w:pPr>
              <w:tabs>
                <w:tab w:val="left" w:pos="558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u w:val="single"/>
              </w:rPr>
            </w:pPr>
            <w:sdt>
              <w:sdtPr>
                <w:alias w:val="Is this done in their free time (lunch break etc) or is it part of class time?  "/>
                <w:tag w:val="Is this done in their free time (lunch break etc) or is it part of class time?  "/>
                <w:id w:val="1850759863"/>
                <w:lock w:val="sdtLocked"/>
                <w:placeholder>
                  <w:docPart w:val="9A7BCFF86EF94EDE97A651524591F732"/>
                </w:placeholder>
              </w:sdtPr>
              <w:sdtEndPr>
                <w:rPr>
                  <w:u w:val="single"/>
                </w:rPr>
              </w:sdtEndPr>
              <w:sdtContent>
                <w:r w:rsidR="00FD68B4" w:rsidRPr="00FD68B4">
                  <w:rPr>
                    <w:u w:val="single"/>
                  </w:rPr>
                  <w:tab/>
                </w:r>
              </w:sdtContent>
            </w:sdt>
          </w:p>
          <w:p w14:paraId="79B84B98" w14:textId="77777777" w:rsidR="00B52AE9" w:rsidRPr="007920FB" w:rsidRDefault="00B52AE9" w:rsidP="00B52A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920FB">
              <w:t xml:space="preserve">How is the produce from the garden used within the school? </w:t>
            </w:r>
          </w:p>
          <w:p w14:paraId="47A46D16" w14:textId="7FEB013C" w:rsidR="00095D48" w:rsidRPr="007920FB" w:rsidRDefault="00540F7B" w:rsidP="00FD68B4">
            <w:pPr>
              <w:tabs>
                <w:tab w:val="left" w:pos="558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sdt>
              <w:sdtPr>
                <w:alias w:val="How is the produce from the garden used within the school? "/>
                <w:tag w:val="How is the produce from the garden used within the school? "/>
                <w:id w:val="1691798919"/>
                <w:lock w:val="sdtLocked"/>
                <w:placeholder>
                  <w:docPart w:val="CD3448758F414330BB03A353D2ABA35F"/>
                </w:placeholder>
              </w:sdtPr>
              <w:sdtEndPr/>
              <w:sdtContent>
                <w:r w:rsidR="00FD68B4" w:rsidRPr="00FD68B4">
                  <w:rPr>
                    <w:u w:val="single"/>
                  </w:rPr>
                  <w:tab/>
                </w:r>
              </w:sdtContent>
            </w:sdt>
            <w:r w:rsidR="000038CE" w:rsidRPr="007920FB">
              <w:t xml:space="preserve"> </w:t>
            </w:r>
          </w:p>
          <w:p w14:paraId="5A76690D" w14:textId="54472006" w:rsidR="00B52AE9" w:rsidRPr="007920FB" w:rsidRDefault="00B52AE9" w:rsidP="00B52A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920FB">
              <w:t>Is it used outside the school?</w:t>
            </w:r>
          </w:p>
          <w:p w14:paraId="0BA8EF64" w14:textId="1C4DC4BD" w:rsidR="00B52AE9" w:rsidRPr="007920FB" w:rsidRDefault="00540F7B" w:rsidP="00B52A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sdt>
              <w:sdtPr>
                <w:alias w:val="Yes"/>
                <w:tag w:val="Yes"/>
                <w:id w:val="-1975506972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2AE9" w:rsidRPr="007920F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52AE9" w:rsidRPr="007920FB">
              <w:t xml:space="preserve"> </w:t>
            </w:r>
            <w:r w:rsidR="00CA57F4" w:rsidRPr="007920FB">
              <w:t xml:space="preserve">Yes </w:t>
            </w:r>
            <w:sdt>
              <w:sdtPr>
                <w:alias w:val="No"/>
                <w:tag w:val="No"/>
                <w:id w:val="-1790274489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341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2AE9" w:rsidRPr="007920FB">
              <w:t xml:space="preserve"> No</w:t>
            </w:r>
          </w:p>
          <w:p w14:paraId="6AF496BC" w14:textId="77777777" w:rsidR="00B52AE9" w:rsidRPr="007920FB" w:rsidRDefault="00B52AE9" w:rsidP="00B52A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920FB">
              <w:t>Do students who struggle in some classroom situations have successes in these programs?</w:t>
            </w:r>
          </w:p>
          <w:p w14:paraId="4447881B" w14:textId="0FF2556E" w:rsidR="00B52AE9" w:rsidRPr="007920FB" w:rsidRDefault="00540F7B" w:rsidP="00B52A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sdt>
              <w:sdtPr>
                <w:alias w:val="Yes"/>
                <w:tag w:val="Yes"/>
                <w:id w:val="1760258644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3FE2" w:rsidRPr="007920F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52AE9" w:rsidRPr="007920FB">
              <w:t xml:space="preserve"> </w:t>
            </w:r>
            <w:r w:rsidR="00CA57F4" w:rsidRPr="007920FB">
              <w:t xml:space="preserve">Yes </w:t>
            </w:r>
            <w:sdt>
              <w:sdtPr>
                <w:alias w:val="No"/>
                <w:tag w:val="No"/>
                <w:id w:val="2094284515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3FE2" w:rsidRPr="007920F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52AE9" w:rsidRPr="007920FB">
              <w:t xml:space="preserve"> No</w:t>
            </w:r>
          </w:p>
          <w:p w14:paraId="073D5D89" w14:textId="77777777" w:rsidR="00B52AE9" w:rsidRPr="007920FB" w:rsidRDefault="00B52AE9" w:rsidP="00B52A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B52AE9" w:rsidRPr="007D0BB8" w14:paraId="43DEBB81" w14:textId="77777777" w:rsidTr="00345D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</w:tcPr>
          <w:p w14:paraId="4673C308" w14:textId="77777777" w:rsidR="00B52AE9" w:rsidRPr="007920FB" w:rsidRDefault="00B52AE9" w:rsidP="00B52AE9">
            <w:r w:rsidRPr="007920FB">
              <w:t>Are students allowed to bring food or drinks from home for classroom celebrations?</w:t>
            </w:r>
          </w:p>
        </w:tc>
        <w:tc>
          <w:tcPr>
            <w:tcW w:w="6591" w:type="dxa"/>
          </w:tcPr>
          <w:p w14:paraId="620DDAD4" w14:textId="32EB3C43" w:rsidR="00B52AE9" w:rsidRPr="007920FB" w:rsidRDefault="00540F7B" w:rsidP="00B52A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alias w:val="Yes"/>
                <w:tag w:val="Yes"/>
                <w:id w:val="2107000520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3FE2" w:rsidRPr="007920F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52AE9" w:rsidRPr="007920FB">
              <w:t xml:space="preserve"> </w:t>
            </w:r>
            <w:r w:rsidR="00CA57F4" w:rsidRPr="007920FB">
              <w:t xml:space="preserve">Yes </w:t>
            </w:r>
            <w:sdt>
              <w:sdtPr>
                <w:alias w:val="No"/>
                <w:tag w:val="No"/>
                <w:id w:val="-1141264543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341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2AE9" w:rsidRPr="007920FB">
              <w:t xml:space="preserve"> No</w:t>
            </w:r>
          </w:p>
          <w:p w14:paraId="4890D773" w14:textId="77777777" w:rsidR="00B52AE9" w:rsidRPr="007920FB" w:rsidRDefault="00B52AE9" w:rsidP="00B52A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920FB">
              <w:t>For what types of celebrations do students bring food from home?</w:t>
            </w:r>
          </w:p>
          <w:p w14:paraId="5D008A2A" w14:textId="2A0AD92B" w:rsidR="00FD68B4" w:rsidRDefault="00540F7B" w:rsidP="00FD68B4">
            <w:pPr>
              <w:tabs>
                <w:tab w:val="left" w:pos="558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alias w:val="For what types of celebrations do students bring food from home?"/>
                <w:tag w:val="For what types of celebrations do students bring food from home?"/>
                <w:id w:val="883214045"/>
                <w:lock w:val="sdtLocked"/>
                <w:placeholder>
                  <w:docPart w:val="0CF588A6183544ABA40FF182DA476589"/>
                </w:placeholder>
              </w:sdtPr>
              <w:sdtEndPr/>
              <w:sdtContent>
                <w:r w:rsidR="00FD68B4" w:rsidRPr="00FD68B4">
                  <w:rPr>
                    <w:u w:val="single"/>
                  </w:rPr>
                  <w:tab/>
                </w:r>
              </w:sdtContent>
            </w:sdt>
            <w:r w:rsidR="000038CE" w:rsidRPr="007920FB">
              <w:t xml:space="preserve"> </w:t>
            </w:r>
          </w:p>
          <w:p w14:paraId="3C539E34" w14:textId="745ADDEC" w:rsidR="00B52AE9" w:rsidRPr="007920FB" w:rsidRDefault="00B52AE9" w:rsidP="00B52A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920FB">
              <w:t>What types of food are brought from home for classroom celebrations?</w:t>
            </w:r>
          </w:p>
          <w:p w14:paraId="0C37D084" w14:textId="6C3FB987" w:rsidR="00095D48" w:rsidRPr="007920FB" w:rsidRDefault="00540F7B" w:rsidP="00FD68B4">
            <w:pPr>
              <w:tabs>
                <w:tab w:val="left" w:pos="558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alias w:val="What types of food are brought from home for classroom celebrations?"/>
                <w:tag w:val="What types of food are brought from home for classroom celebrations?"/>
                <w:id w:val="234447872"/>
                <w:lock w:val="sdtLocked"/>
                <w:placeholder>
                  <w:docPart w:val="9EAD9BC353EE4246921010EE68C8272A"/>
                </w:placeholder>
              </w:sdtPr>
              <w:sdtEndPr/>
              <w:sdtContent>
                <w:r w:rsidR="00FD68B4" w:rsidRPr="00FD68B4">
                  <w:rPr>
                    <w:u w:val="single"/>
                  </w:rPr>
                  <w:tab/>
                </w:r>
              </w:sdtContent>
            </w:sdt>
            <w:r w:rsidR="000038CE" w:rsidRPr="007920FB">
              <w:t xml:space="preserve"> </w:t>
            </w:r>
          </w:p>
          <w:p w14:paraId="7AC3D6D4" w14:textId="09DA067E" w:rsidR="00B52AE9" w:rsidRPr="007920FB" w:rsidRDefault="00B52AE9" w:rsidP="00B52A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920FB">
              <w:t>Do you provide families with information about the types of food to bring for classroom celebrations?</w:t>
            </w:r>
          </w:p>
          <w:p w14:paraId="46158D68" w14:textId="4D97D4E6" w:rsidR="00B52AE9" w:rsidRPr="007920FB" w:rsidRDefault="00540F7B" w:rsidP="00B52A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alias w:val="Yes"/>
                <w:tag w:val="Yes"/>
                <w:id w:val="-792512495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341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2AE9" w:rsidRPr="007920FB">
              <w:t xml:space="preserve"> </w:t>
            </w:r>
            <w:r w:rsidR="00CA57F4" w:rsidRPr="007920FB">
              <w:t xml:space="preserve">Yes </w:t>
            </w:r>
            <w:sdt>
              <w:sdtPr>
                <w:alias w:val="No"/>
                <w:tag w:val="No"/>
                <w:id w:val="643929599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3FE2" w:rsidRPr="007920F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52AE9" w:rsidRPr="007920FB">
              <w:t xml:space="preserve"> No</w:t>
            </w:r>
          </w:p>
        </w:tc>
      </w:tr>
      <w:tr w:rsidR="00B52AE9" w:rsidRPr="007D0BB8" w14:paraId="5C83AF56" w14:textId="77777777" w:rsidTr="00345D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</w:tcPr>
          <w:p w14:paraId="52CC0CD8" w14:textId="77777777" w:rsidR="00B52AE9" w:rsidRPr="007920FB" w:rsidRDefault="00B52AE9" w:rsidP="00B52AE9">
            <w:r w:rsidRPr="007920FB">
              <w:t>Are there any foods that cannot be brought or used in your school due to allergies/intolerances?</w:t>
            </w:r>
          </w:p>
          <w:p w14:paraId="79159128" w14:textId="77777777" w:rsidR="00B52AE9" w:rsidRPr="007920FB" w:rsidRDefault="00B52AE9" w:rsidP="00B52AE9"/>
          <w:p w14:paraId="4B6EB1CD" w14:textId="77777777" w:rsidR="00B52AE9" w:rsidRPr="007920FB" w:rsidRDefault="00B52AE9" w:rsidP="00B52AE9"/>
          <w:p w14:paraId="2C9AD6D9" w14:textId="3C0E4B7B" w:rsidR="00B52AE9" w:rsidRPr="007920FB" w:rsidRDefault="00B52AE9" w:rsidP="00B52AE9"/>
          <w:p w14:paraId="0B72947D" w14:textId="77777777" w:rsidR="000038CE" w:rsidRPr="007920FB" w:rsidRDefault="000038CE" w:rsidP="00B52AE9"/>
          <w:p w14:paraId="4B310BE3" w14:textId="77777777" w:rsidR="00B52AE9" w:rsidRPr="007920FB" w:rsidRDefault="00B52AE9" w:rsidP="00B52AE9"/>
          <w:p w14:paraId="33A1E120" w14:textId="7E8B7AD3" w:rsidR="00B52AE9" w:rsidRPr="007920FB" w:rsidRDefault="00B52AE9" w:rsidP="00B52AE9"/>
        </w:tc>
        <w:tc>
          <w:tcPr>
            <w:tcW w:w="6591" w:type="dxa"/>
          </w:tcPr>
          <w:p w14:paraId="64466469" w14:textId="78C80944" w:rsidR="00B52AE9" w:rsidRPr="007920FB" w:rsidRDefault="00540F7B" w:rsidP="00B52A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sdt>
              <w:sdtPr>
                <w:alias w:val="Yes"/>
                <w:tag w:val="Yes"/>
                <w:id w:val="-1816246629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2AE9" w:rsidRPr="007920F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52AE9" w:rsidRPr="007920FB">
              <w:t xml:space="preserve"> </w:t>
            </w:r>
            <w:r w:rsidR="00CA57F4" w:rsidRPr="007920FB">
              <w:t xml:space="preserve">Yes </w:t>
            </w:r>
            <w:sdt>
              <w:sdtPr>
                <w:alias w:val="No"/>
                <w:tag w:val="No"/>
                <w:id w:val="212697470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3FE2" w:rsidRPr="007920F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52AE9" w:rsidRPr="007920FB">
              <w:t xml:space="preserve"> No</w:t>
            </w:r>
          </w:p>
          <w:p w14:paraId="476C7B4B" w14:textId="77777777" w:rsidR="00CD3411" w:rsidRDefault="00CD3411" w:rsidP="00B52A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14:paraId="7B86FD89" w14:textId="3B911201" w:rsidR="00B52AE9" w:rsidRPr="007920FB" w:rsidRDefault="00B52AE9" w:rsidP="00B52A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920FB">
              <w:lastRenderedPageBreak/>
              <w:t xml:space="preserve">What are they?  </w:t>
            </w:r>
          </w:p>
          <w:p w14:paraId="3A86A848" w14:textId="690582BD" w:rsidR="000038CE" w:rsidRPr="00FD68B4" w:rsidRDefault="00540F7B" w:rsidP="00FD68B4">
            <w:pPr>
              <w:tabs>
                <w:tab w:val="left" w:pos="558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u w:val="single"/>
              </w:rPr>
            </w:pPr>
            <w:sdt>
              <w:sdtPr>
                <w:alias w:val="What are they?  "/>
                <w:tag w:val="What are they?  "/>
                <w:id w:val="-1243326886"/>
                <w:lock w:val="sdtLocked"/>
                <w:placeholder>
                  <w:docPart w:val="673ECA7ED04E4742AFB41EC22317AFF1"/>
                </w:placeholder>
              </w:sdtPr>
              <w:sdtEndPr>
                <w:rPr>
                  <w:u w:val="single"/>
                </w:rPr>
              </w:sdtEndPr>
              <w:sdtContent>
                <w:r w:rsidR="00FD68B4" w:rsidRPr="00FD68B4">
                  <w:rPr>
                    <w:u w:val="single"/>
                  </w:rPr>
                  <w:tab/>
                </w:r>
              </w:sdtContent>
            </w:sdt>
          </w:p>
          <w:p w14:paraId="04B97878" w14:textId="77777777" w:rsidR="00B52AE9" w:rsidRPr="007920FB" w:rsidRDefault="00B52AE9" w:rsidP="00B52A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920FB">
              <w:t>Does this influence your school food environment?</w:t>
            </w:r>
          </w:p>
          <w:p w14:paraId="5A4F4545" w14:textId="1510C80A" w:rsidR="00B52AE9" w:rsidRPr="007920FB" w:rsidRDefault="00540F7B" w:rsidP="00B52A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sdt>
              <w:sdtPr>
                <w:alias w:val="Yes"/>
                <w:tag w:val="Yes"/>
                <w:id w:val="1135375521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3FE2" w:rsidRPr="007920F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52AE9" w:rsidRPr="007920FB">
              <w:t xml:space="preserve"> </w:t>
            </w:r>
            <w:r w:rsidR="00CA57F4" w:rsidRPr="007920FB">
              <w:t xml:space="preserve">Yes </w:t>
            </w:r>
            <w:sdt>
              <w:sdtPr>
                <w:alias w:val="No"/>
                <w:tag w:val="No"/>
                <w:id w:val="-1344847887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3FE2" w:rsidRPr="007920F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52AE9" w:rsidRPr="007920FB">
              <w:t xml:space="preserve"> No</w:t>
            </w:r>
          </w:p>
          <w:p w14:paraId="2E215251" w14:textId="77777777" w:rsidR="00B52AE9" w:rsidRPr="007920FB" w:rsidRDefault="00B52AE9" w:rsidP="00B52A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920FB">
              <w:t>Do you feel students with food allergies/intolerances are able to fully participate in school activities where food or drinks are provided?</w:t>
            </w:r>
          </w:p>
          <w:p w14:paraId="4F5FB6A1" w14:textId="2B95E554" w:rsidR="00B52AE9" w:rsidRPr="007920FB" w:rsidRDefault="00540F7B" w:rsidP="00B52A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sdt>
              <w:sdtPr>
                <w:alias w:val="Yes"/>
                <w:tag w:val="Yes"/>
                <w:id w:val="-1224681694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341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2AE9" w:rsidRPr="007920FB">
              <w:t xml:space="preserve"> </w:t>
            </w:r>
            <w:r w:rsidR="00CA57F4" w:rsidRPr="007920FB">
              <w:t xml:space="preserve">Yes </w:t>
            </w:r>
            <w:sdt>
              <w:sdtPr>
                <w:alias w:val="No"/>
                <w:tag w:val="No"/>
                <w:id w:val="-1899512987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3FE2" w:rsidRPr="007920F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52AE9" w:rsidRPr="007920FB">
              <w:t xml:space="preserve"> No</w:t>
            </w:r>
          </w:p>
          <w:p w14:paraId="0B7D2F13" w14:textId="77777777" w:rsidR="00B52AE9" w:rsidRPr="007920FB" w:rsidRDefault="00B52AE9" w:rsidP="000038C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0038CE" w:rsidRPr="007D0BB8" w14:paraId="0870B3F0" w14:textId="77777777" w:rsidTr="00345D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</w:tcPr>
          <w:p w14:paraId="18B9D78E" w14:textId="66B3A61F" w:rsidR="000038CE" w:rsidRPr="007920FB" w:rsidRDefault="000038CE" w:rsidP="00B52AE9">
            <w:r w:rsidRPr="007920FB">
              <w:lastRenderedPageBreak/>
              <w:t>Does the school cater to diets with religious requirements (</w:t>
            </w:r>
            <w:proofErr w:type="gramStart"/>
            <w:r w:rsidRPr="007920FB">
              <w:t>e.g.</w:t>
            </w:r>
            <w:proofErr w:type="gramEnd"/>
            <w:r w:rsidRPr="007920FB">
              <w:t xml:space="preserve"> halal, kosher, or vegetarian food)?  Or food choices, </w:t>
            </w:r>
            <w:proofErr w:type="gramStart"/>
            <w:r w:rsidRPr="007920FB">
              <w:t>e.g.</w:t>
            </w:r>
            <w:proofErr w:type="gramEnd"/>
            <w:r w:rsidRPr="007920FB">
              <w:t xml:space="preserve"> vegan?</w:t>
            </w:r>
          </w:p>
        </w:tc>
        <w:tc>
          <w:tcPr>
            <w:tcW w:w="6591" w:type="dxa"/>
          </w:tcPr>
          <w:p w14:paraId="72ADFD4E" w14:textId="72F910B2" w:rsidR="000038CE" w:rsidRPr="007920FB" w:rsidRDefault="00540F7B" w:rsidP="000038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alias w:val="Yes"/>
                <w:tag w:val="Yes"/>
                <w:id w:val="1039246889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341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038CE" w:rsidRPr="007920FB">
              <w:t xml:space="preserve"> </w:t>
            </w:r>
            <w:r w:rsidR="00CA57F4" w:rsidRPr="007920FB">
              <w:t xml:space="preserve">Yes </w:t>
            </w:r>
            <w:sdt>
              <w:sdtPr>
                <w:alias w:val="No"/>
                <w:tag w:val="No"/>
                <w:id w:val="-669257534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3FE2" w:rsidRPr="007920F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038CE" w:rsidRPr="007920FB">
              <w:t xml:space="preserve"> No</w:t>
            </w:r>
          </w:p>
          <w:p w14:paraId="17DB7DE4" w14:textId="77777777" w:rsidR="000038CE" w:rsidRPr="007920FB" w:rsidRDefault="000038CE" w:rsidP="000038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920FB">
              <w:t xml:space="preserve">What are they?  </w:t>
            </w:r>
          </w:p>
          <w:p w14:paraId="5A7964AD" w14:textId="55FB4B75" w:rsidR="000038CE" w:rsidRPr="00FD68B4" w:rsidRDefault="00540F7B" w:rsidP="00FD68B4">
            <w:pPr>
              <w:tabs>
                <w:tab w:val="left" w:pos="558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u w:val="single"/>
              </w:rPr>
            </w:pPr>
            <w:sdt>
              <w:sdtPr>
                <w:alias w:val="What are they?  "/>
                <w:tag w:val="What are they?  "/>
                <w:id w:val="707541482"/>
                <w:lock w:val="sdtLocked"/>
                <w:placeholder>
                  <w:docPart w:val="8CA87825BB7A40968D6982EED1C852D2"/>
                </w:placeholder>
              </w:sdtPr>
              <w:sdtEndPr>
                <w:rPr>
                  <w:u w:val="single"/>
                </w:rPr>
              </w:sdtEndPr>
              <w:sdtContent>
                <w:r w:rsidR="00FD68B4" w:rsidRPr="00FD68B4">
                  <w:rPr>
                    <w:u w:val="single"/>
                  </w:rPr>
                  <w:tab/>
                </w:r>
              </w:sdtContent>
            </w:sdt>
          </w:p>
          <w:p w14:paraId="7E181A4F" w14:textId="77777777" w:rsidR="000038CE" w:rsidRPr="007920FB" w:rsidRDefault="000038CE" w:rsidP="000038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920FB">
              <w:t>Does this influence your school food environment?</w:t>
            </w:r>
          </w:p>
          <w:p w14:paraId="7DB64441" w14:textId="7DCA1F7A" w:rsidR="000038CE" w:rsidRPr="007920FB" w:rsidRDefault="00540F7B" w:rsidP="000038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alias w:val="Yes"/>
                <w:tag w:val="Yes"/>
                <w:id w:val="-1464719209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341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038CE" w:rsidRPr="007920FB">
              <w:t xml:space="preserve"> </w:t>
            </w:r>
            <w:r w:rsidR="00CA57F4" w:rsidRPr="007920FB">
              <w:t xml:space="preserve">Yes </w:t>
            </w:r>
            <w:sdt>
              <w:sdtPr>
                <w:alias w:val="No"/>
                <w:tag w:val="No"/>
                <w:id w:val="2001456421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341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038CE" w:rsidRPr="007920FB">
              <w:t xml:space="preserve"> No</w:t>
            </w:r>
          </w:p>
          <w:p w14:paraId="54655FAF" w14:textId="77777777" w:rsidR="000038CE" w:rsidRPr="007920FB" w:rsidRDefault="000038CE" w:rsidP="000038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920FB">
              <w:t>Do you feel students with religious diet requirements or food choices are able to fully participate in school activities where food or drinks are provided?</w:t>
            </w:r>
          </w:p>
          <w:p w14:paraId="2C8F16F6" w14:textId="0C24A824" w:rsidR="000038CE" w:rsidRPr="007920FB" w:rsidRDefault="00540F7B" w:rsidP="00B52A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alias w:val="Yes"/>
                <w:tag w:val="Yes"/>
                <w:id w:val="1715385718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3FE2" w:rsidRPr="007920F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038CE" w:rsidRPr="007920FB">
              <w:t xml:space="preserve"> </w:t>
            </w:r>
            <w:r w:rsidR="00CA57F4" w:rsidRPr="007920FB">
              <w:t xml:space="preserve">Yes </w:t>
            </w:r>
            <w:sdt>
              <w:sdtPr>
                <w:alias w:val="No"/>
                <w:tag w:val="No"/>
                <w:id w:val="-533109685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341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038CE" w:rsidRPr="007920FB">
              <w:t xml:space="preserve"> No</w:t>
            </w:r>
          </w:p>
        </w:tc>
      </w:tr>
      <w:tr w:rsidR="00B52AE9" w:rsidRPr="007D0BB8" w14:paraId="2F7E5368" w14:textId="77777777" w:rsidTr="00345D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</w:tcPr>
          <w:p w14:paraId="42EA625D" w14:textId="77777777" w:rsidR="00B52AE9" w:rsidRPr="007920FB" w:rsidRDefault="00B52AE9" w:rsidP="00B52AE9">
            <w:r w:rsidRPr="007920FB">
              <w:t>Do you provide food at other school events?</w:t>
            </w:r>
          </w:p>
        </w:tc>
        <w:tc>
          <w:tcPr>
            <w:tcW w:w="6591" w:type="dxa"/>
          </w:tcPr>
          <w:p w14:paraId="34CC67BF" w14:textId="5E94BF85" w:rsidR="00B52AE9" w:rsidRPr="007920FB" w:rsidRDefault="00540F7B" w:rsidP="00B52A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sdt>
              <w:sdtPr>
                <w:alias w:val="Yes"/>
                <w:tag w:val="Yes"/>
                <w:id w:val="-1793130590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3FE2" w:rsidRPr="007920F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52AE9" w:rsidRPr="007920FB">
              <w:t xml:space="preserve"> </w:t>
            </w:r>
            <w:r w:rsidR="00CA57F4" w:rsidRPr="007920FB">
              <w:t xml:space="preserve">Yes </w:t>
            </w:r>
            <w:sdt>
              <w:sdtPr>
                <w:alias w:val="No"/>
                <w:tag w:val="No"/>
                <w:id w:val="1266353343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3FE2" w:rsidRPr="007920F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52AE9" w:rsidRPr="007920FB">
              <w:t xml:space="preserve"> No</w:t>
            </w:r>
          </w:p>
          <w:p w14:paraId="20B4DBB0" w14:textId="77777777" w:rsidR="00B52AE9" w:rsidRPr="007920FB" w:rsidRDefault="00B52AE9" w:rsidP="00B52A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920FB">
              <w:t>If yes, which of the below:</w:t>
            </w:r>
          </w:p>
          <w:p w14:paraId="555CA57C" w14:textId="163BE8B9" w:rsidR="00B52AE9" w:rsidRPr="007920FB" w:rsidRDefault="00540F7B" w:rsidP="00B52A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MS Gothic"/>
              </w:rPr>
            </w:pPr>
            <w:sdt>
              <w:sdtPr>
                <w:rPr>
                  <w:rFonts w:eastAsia="MS Gothic"/>
                </w:rPr>
                <w:alias w:val="Fair/fete"/>
                <w:tag w:val="Fair/fete"/>
                <w:id w:val="1732972436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341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2AE9" w:rsidRPr="007920FB">
              <w:rPr>
                <w:rFonts w:eastAsia="MS Gothic"/>
              </w:rPr>
              <w:t xml:space="preserve"> Fair/fete</w:t>
            </w:r>
          </w:p>
          <w:p w14:paraId="5E4568E0" w14:textId="5221B628" w:rsidR="00B52AE9" w:rsidRPr="007920FB" w:rsidRDefault="00540F7B" w:rsidP="00B52A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MS Gothic"/>
              </w:rPr>
            </w:pPr>
            <w:sdt>
              <w:sdtPr>
                <w:rPr>
                  <w:rFonts w:eastAsia="MS Gothic"/>
                </w:rPr>
                <w:alias w:val="Celebration events"/>
                <w:tag w:val="Celebration events"/>
                <w:id w:val="-1424184454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3FE2" w:rsidRPr="007920F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52AE9" w:rsidRPr="007920FB">
              <w:rPr>
                <w:rFonts w:eastAsia="MS Gothic"/>
              </w:rPr>
              <w:t xml:space="preserve"> Celebration events</w:t>
            </w:r>
          </w:p>
          <w:p w14:paraId="27D5499F" w14:textId="6DB9CD48" w:rsidR="00B52AE9" w:rsidRPr="007920FB" w:rsidRDefault="00540F7B" w:rsidP="00B52A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MS Gothic"/>
              </w:rPr>
            </w:pPr>
            <w:sdt>
              <w:sdtPr>
                <w:rPr>
                  <w:rFonts w:eastAsia="MS Gothic"/>
                </w:rPr>
                <w:alias w:val="Excursions/camps"/>
                <w:tag w:val="Excursions/camps"/>
                <w:id w:val="-1271012481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341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2AE9" w:rsidRPr="007920FB">
              <w:rPr>
                <w:rFonts w:eastAsia="MS Gothic"/>
              </w:rPr>
              <w:t xml:space="preserve"> Excursions/camps</w:t>
            </w:r>
          </w:p>
          <w:p w14:paraId="3C760FFC" w14:textId="4F410293" w:rsidR="00B52AE9" w:rsidRPr="007920FB" w:rsidRDefault="00540F7B" w:rsidP="00B52A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MS Gothic"/>
              </w:rPr>
            </w:pPr>
            <w:sdt>
              <w:sdtPr>
                <w:rPr>
                  <w:rFonts w:eastAsia="MS Gothic"/>
                </w:rPr>
                <w:alias w:val="Sporting events (e.g. swimming carnival, athletic carnival)"/>
                <w:tag w:val="Sporting events (e.g. swimming carnival, athletic carnival)"/>
                <w:id w:val="-2009897967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341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2AE9" w:rsidRPr="007920FB">
              <w:rPr>
                <w:rFonts w:eastAsia="MS Gothic"/>
              </w:rPr>
              <w:t xml:space="preserve"> Sporting events (</w:t>
            </w:r>
            <w:proofErr w:type="gramStart"/>
            <w:r w:rsidR="00B52AE9" w:rsidRPr="007920FB">
              <w:rPr>
                <w:rFonts w:eastAsia="MS Gothic"/>
              </w:rPr>
              <w:t>e.g.</w:t>
            </w:r>
            <w:proofErr w:type="gramEnd"/>
            <w:r w:rsidR="00B52AE9" w:rsidRPr="007920FB">
              <w:rPr>
                <w:rFonts w:eastAsia="MS Gothic"/>
              </w:rPr>
              <w:t xml:space="preserve"> swimming carnival, athletic carnival)</w:t>
            </w:r>
          </w:p>
          <w:p w14:paraId="18500B5E" w14:textId="77777777" w:rsidR="00B52AE9" w:rsidRPr="007920FB" w:rsidRDefault="00540F7B" w:rsidP="00B52A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MS Gothic"/>
              </w:rPr>
            </w:pPr>
            <w:sdt>
              <w:sdtPr>
                <w:rPr>
                  <w:rFonts w:eastAsia="MS Gothic"/>
                </w:rPr>
                <w:alias w:val="Dances, parties or socials"/>
                <w:tag w:val="Dances, parties or socials"/>
                <w:id w:val="1022285245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2AE9" w:rsidRPr="007920F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52AE9" w:rsidRPr="007920FB">
              <w:rPr>
                <w:rFonts w:eastAsia="MS Gothic"/>
              </w:rPr>
              <w:t xml:space="preserve"> Dances, </w:t>
            </w:r>
            <w:proofErr w:type="gramStart"/>
            <w:r w:rsidR="00B52AE9" w:rsidRPr="007920FB">
              <w:rPr>
                <w:rFonts w:eastAsia="MS Gothic"/>
              </w:rPr>
              <w:t>parties</w:t>
            </w:r>
            <w:proofErr w:type="gramEnd"/>
            <w:r w:rsidR="00B52AE9" w:rsidRPr="007920FB">
              <w:rPr>
                <w:rFonts w:eastAsia="MS Gothic"/>
              </w:rPr>
              <w:t xml:space="preserve"> or socials</w:t>
            </w:r>
          </w:p>
          <w:p w14:paraId="51D0E04D" w14:textId="75793AE6" w:rsidR="00B52AE9" w:rsidRPr="007920FB" w:rsidRDefault="00540F7B" w:rsidP="00B52A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MS Gothic"/>
              </w:rPr>
            </w:pPr>
            <w:sdt>
              <w:sdtPr>
                <w:rPr>
                  <w:rFonts w:eastAsia="MS Gothic"/>
                </w:rPr>
                <w:alias w:val="School performances, plays or assemblies"/>
                <w:tag w:val="School performances, plays or assemblies"/>
                <w:id w:val="-1391956471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341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2AE9" w:rsidRPr="007920FB">
              <w:rPr>
                <w:rFonts w:eastAsia="MS Gothic"/>
              </w:rPr>
              <w:t xml:space="preserve"> School performances, plays or assemblies</w:t>
            </w:r>
          </w:p>
          <w:p w14:paraId="5539CAEE" w14:textId="4E4ED594" w:rsidR="00B52AE9" w:rsidRPr="007920FB" w:rsidRDefault="00540F7B" w:rsidP="00B52A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MS Gothic"/>
              </w:rPr>
            </w:pPr>
            <w:sdt>
              <w:sdtPr>
                <w:rPr>
                  <w:rFonts w:eastAsia="MS Gothic"/>
                </w:rPr>
                <w:alias w:val="School BBQs"/>
                <w:tag w:val="School BBQs"/>
                <w:id w:val="-1067489811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3FE2" w:rsidRPr="007920F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52AE9" w:rsidRPr="007920FB">
              <w:rPr>
                <w:rFonts w:eastAsia="MS Gothic"/>
              </w:rPr>
              <w:t xml:space="preserve"> School BBQs</w:t>
            </w:r>
          </w:p>
          <w:p w14:paraId="252AE7F3" w14:textId="616B21CA" w:rsidR="00B52AE9" w:rsidRPr="007920FB" w:rsidRDefault="00540F7B" w:rsidP="00B52A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MS Gothic"/>
              </w:rPr>
            </w:pPr>
            <w:sdt>
              <w:sdtPr>
                <w:rPr>
                  <w:rFonts w:eastAsia="MS Gothic"/>
                </w:rPr>
                <w:alias w:val="Student enterprise activities"/>
                <w:tag w:val="Student enterprise activities"/>
                <w:id w:val="1768888913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3FE2" w:rsidRPr="007920F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52AE9" w:rsidRPr="007920FB">
              <w:rPr>
                <w:rFonts w:eastAsia="MS Gothic"/>
              </w:rPr>
              <w:t xml:space="preserve"> Student enterprise activities</w:t>
            </w:r>
          </w:p>
          <w:p w14:paraId="7A1126CC" w14:textId="7B593D80" w:rsidR="00B52AE9" w:rsidRPr="007920FB" w:rsidRDefault="00540F7B" w:rsidP="00B52A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MS Gothic"/>
              </w:rPr>
            </w:pPr>
            <w:sdt>
              <w:sdtPr>
                <w:rPr>
                  <w:rFonts w:eastAsia="MS Gothic"/>
                </w:rPr>
                <w:alias w:val="Other"/>
                <w:tag w:val="Other"/>
                <w:id w:val="-532577292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341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2AE9" w:rsidRPr="007920FB">
              <w:rPr>
                <w:rFonts w:eastAsia="MS Gothic"/>
              </w:rPr>
              <w:t xml:space="preserve"> Other</w:t>
            </w:r>
          </w:p>
          <w:p w14:paraId="7F0A51EC" w14:textId="77777777" w:rsidR="00B52AE9" w:rsidRPr="007920FB" w:rsidRDefault="00B52AE9" w:rsidP="00B52A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MS Gothic"/>
              </w:rPr>
            </w:pPr>
            <w:r w:rsidRPr="007920FB">
              <w:rPr>
                <w:rFonts w:eastAsia="MS Gothic"/>
              </w:rPr>
              <w:t>What food/drinks are available?</w:t>
            </w:r>
          </w:p>
          <w:p w14:paraId="72707237" w14:textId="170D9ACA" w:rsidR="00FD68B4" w:rsidRDefault="00540F7B" w:rsidP="00FD68B4">
            <w:pPr>
              <w:tabs>
                <w:tab w:val="left" w:pos="3465"/>
                <w:tab w:val="left" w:pos="5728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MS Gothic"/>
              </w:rPr>
            </w:pPr>
            <w:sdt>
              <w:sdtPr>
                <w:alias w:val="What food/drinks are available?"/>
                <w:tag w:val="What food/drinks are available?"/>
                <w:id w:val="-560712578"/>
                <w:lock w:val="sdtLocked"/>
                <w:placeholder>
                  <w:docPart w:val="FB7E2081547449EFBB46E414D576ABE4"/>
                </w:placeholder>
              </w:sdtPr>
              <w:sdtEndPr/>
              <w:sdtContent>
                <w:r w:rsidR="00FD68B4" w:rsidRPr="00FD68B4">
                  <w:rPr>
                    <w:u w:val="single"/>
                  </w:rPr>
                  <w:tab/>
                </w:r>
                <w:r w:rsidR="00FD68B4" w:rsidRPr="00FD68B4">
                  <w:rPr>
                    <w:u w:val="single"/>
                  </w:rPr>
                  <w:tab/>
                </w:r>
              </w:sdtContent>
            </w:sdt>
            <w:r w:rsidR="000038CE" w:rsidRPr="007920FB">
              <w:rPr>
                <w:rFonts w:eastAsia="MS Gothic"/>
              </w:rPr>
              <w:t xml:space="preserve"> </w:t>
            </w:r>
          </w:p>
          <w:p w14:paraId="74F8B09F" w14:textId="2D3557A7" w:rsidR="00B52AE9" w:rsidRPr="007920FB" w:rsidRDefault="00B52AE9" w:rsidP="00FD68B4">
            <w:pPr>
              <w:tabs>
                <w:tab w:val="left" w:pos="5728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MS Gothic"/>
              </w:rPr>
            </w:pPr>
            <w:r w:rsidRPr="007920FB">
              <w:rPr>
                <w:rFonts w:eastAsia="MS Gothic"/>
              </w:rPr>
              <w:t>Who is responsible for providing food at these events?</w:t>
            </w:r>
          </w:p>
          <w:p w14:paraId="039CBFFF" w14:textId="63E2F823" w:rsidR="00B52AE9" w:rsidRPr="007920FB" w:rsidRDefault="00540F7B" w:rsidP="00FD68B4">
            <w:pPr>
              <w:tabs>
                <w:tab w:val="left" w:pos="5728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MS Gothic"/>
              </w:rPr>
            </w:pPr>
            <w:sdt>
              <w:sdtPr>
                <w:alias w:val="Who is responsible for providing food at these events?"/>
                <w:tag w:val="Who is responsible for providing food at these events?"/>
                <w:id w:val="-1909993025"/>
                <w:lock w:val="sdtLocked"/>
                <w:placeholder>
                  <w:docPart w:val="E018545C2FE4472BAD5A8B75C74627C9"/>
                </w:placeholder>
              </w:sdtPr>
              <w:sdtEndPr/>
              <w:sdtContent>
                <w:r w:rsidR="00FD68B4" w:rsidRPr="00FD68B4">
                  <w:rPr>
                    <w:u w:val="single"/>
                  </w:rPr>
                  <w:tab/>
                </w:r>
              </w:sdtContent>
            </w:sdt>
          </w:p>
        </w:tc>
      </w:tr>
      <w:tr w:rsidR="00B52AE9" w:rsidRPr="007D0BB8" w14:paraId="42550316" w14:textId="77777777" w:rsidTr="00345D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</w:tcPr>
          <w:p w14:paraId="1C529859" w14:textId="77777777" w:rsidR="00B52AE9" w:rsidRPr="007920FB" w:rsidRDefault="00B52AE9" w:rsidP="00B52AE9">
            <w:r w:rsidRPr="007920FB">
              <w:lastRenderedPageBreak/>
              <w:t xml:space="preserve">How often is the sale of food or drink used for school fundraising activities? </w:t>
            </w:r>
          </w:p>
        </w:tc>
        <w:tc>
          <w:tcPr>
            <w:tcW w:w="6591" w:type="dxa"/>
          </w:tcPr>
          <w:p w14:paraId="27AB4076" w14:textId="38B5EE61" w:rsidR="00B52AE9" w:rsidRPr="007920FB" w:rsidRDefault="00540F7B" w:rsidP="00B52A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S Gothic"/>
              </w:rPr>
            </w:pPr>
            <w:sdt>
              <w:sdtPr>
                <w:alias w:val="Always"/>
                <w:tag w:val="Always"/>
                <w:id w:val="1403261173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341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2AE9" w:rsidRPr="007920FB">
              <w:rPr>
                <w:rFonts w:eastAsia="MS Gothic"/>
              </w:rPr>
              <w:t xml:space="preserve"> Always</w:t>
            </w:r>
          </w:p>
          <w:p w14:paraId="6FD4B632" w14:textId="77777777" w:rsidR="00B52AE9" w:rsidRPr="007920FB" w:rsidRDefault="00540F7B" w:rsidP="00B52A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S Gothic"/>
              </w:rPr>
            </w:pPr>
            <w:sdt>
              <w:sdtPr>
                <w:alias w:val="Sometimes"/>
                <w:tag w:val="Sometimes"/>
                <w:id w:val="-1918241811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2AE9" w:rsidRPr="007920F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52AE9" w:rsidRPr="007920FB">
              <w:rPr>
                <w:rFonts w:eastAsia="MS Gothic"/>
              </w:rPr>
              <w:t xml:space="preserve"> Sometimes</w:t>
            </w:r>
          </w:p>
          <w:p w14:paraId="4E5E995E" w14:textId="0A3B8C0F" w:rsidR="00B52AE9" w:rsidRPr="007920FB" w:rsidRDefault="00540F7B" w:rsidP="00B52A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S Gothic"/>
              </w:rPr>
            </w:pPr>
            <w:sdt>
              <w:sdtPr>
                <w:alias w:val="Never"/>
                <w:tag w:val="Never"/>
                <w:id w:val="447358573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3FE2" w:rsidRPr="007920F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52AE9" w:rsidRPr="007920FB">
              <w:rPr>
                <w:rFonts w:eastAsia="MS Gothic"/>
              </w:rPr>
              <w:t xml:space="preserve"> Never</w:t>
            </w:r>
          </w:p>
          <w:p w14:paraId="25FCB224" w14:textId="77777777" w:rsidR="003F5858" w:rsidRDefault="00B52AE9" w:rsidP="003F5858">
            <w:pPr>
              <w:tabs>
                <w:tab w:val="left" w:pos="586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S Gothic"/>
              </w:rPr>
            </w:pPr>
            <w:r w:rsidRPr="007920FB">
              <w:rPr>
                <w:rFonts w:eastAsia="MS Gothic"/>
              </w:rPr>
              <w:t>What type of food and drinks are used?</w:t>
            </w:r>
          </w:p>
          <w:p w14:paraId="1E2E9912" w14:textId="1963D55B" w:rsidR="00B52AE9" w:rsidRPr="003F5858" w:rsidRDefault="00B52AE9" w:rsidP="003F5858">
            <w:pPr>
              <w:tabs>
                <w:tab w:val="left" w:pos="572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S Gothic"/>
                <w:u w:val="single"/>
              </w:rPr>
            </w:pPr>
            <w:r w:rsidRPr="007920FB">
              <w:rPr>
                <w:rFonts w:eastAsia="MS Gothic"/>
              </w:rPr>
              <w:t xml:space="preserve"> </w:t>
            </w:r>
            <w:sdt>
              <w:sdtPr>
                <w:rPr>
                  <w:u w:val="single"/>
                </w:rPr>
                <w:alias w:val="What type of food and drinks are used? "/>
                <w:tag w:val="What type of food and drinks are used? "/>
                <w:id w:val="1955750538"/>
                <w:lock w:val="sdtLocked"/>
                <w:placeholder>
                  <w:docPart w:val="AABE1EBB8F7E47E082EBA4AC04888AB0"/>
                </w:placeholder>
              </w:sdtPr>
              <w:sdtEndPr/>
              <w:sdtContent>
                <w:r w:rsidR="003F5858" w:rsidRPr="003F5858">
                  <w:rPr>
                    <w:u w:val="single"/>
                  </w:rPr>
                  <w:tab/>
                </w:r>
              </w:sdtContent>
            </w:sdt>
          </w:p>
          <w:p w14:paraId="7C039B36" w14:textId="77777777" w:rsidR="00B52AE9" w:rsidRPr="007920FB" w:rsidRDefault="00B52AE9" w:rsidP="00B52A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S Gothic"/>
              </w:rPr>
            </w:pPr>
            <w:r w:rsidRPr="007920FB">
              <w:rPr>
                <w:rFonts w:eastAsia="MS Gothic"/>
              </w:rPr>
              <w:t xml:space="preserve">Why does your school choose these </w:t>
            </w:r>
            <w:proofErr w:type="gramStart"/>
            <w:r w:rsidRPr="007920FB">
              <w:rPr>
                <w:rFonts w:eastAsia="MS Gothic"/>
              </w:rPr>
              <w:t>particular fundraising</w:t>
            </w:r>
            <w:proofErr w:type="gramEnd"/>
            <w:r w:rsidRPr="007920FB">
              <w:rPr>
                <w:rFonts w:eastAsia="MS Gothic"/>
              </w:rPr>
              <w:t xml:space="preserve"> activities?</w:t>
            </w:r>
          </w:p>
          <w:p w14:paraId="316672F6" w14:textId="2FBF2984" w:rsidR="00B52AE9" w:rsidRPr="007920FB" w:rsidRDefault="00540F7B" w:rsidP="003F5858">
            <w:pPr>
              <w:tabs>
                <w:tab w:val="left" w:pos="572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S Gothic"/>
              </w:rPr>
            </w:pPr>
            <w:sdt>
              <w:sdtPr>
                <w:alias w:val="Why does your school choose these particular fundraising activities?"/>
                <w:tag w:val="Why does your school choose these particular fundraising activities?"/>
                <w:id w:val="-2073024848"/>
                <w:lock w:val="sdtLocked"/>
                <w:placeholder>
                  <w:docPart w:val="D2DB49C5FC6A4F1290FCFCFB7C94AEA3"/>
                </w:placeholder>
              </w:sdtPr>
              <w:sdtEndPr/>
              <w:sdtContent>
                <w:r w:rsidR="003F5858" w:rsidRPr="003F5858">
                  <w:rPr>
                    <w:u w:val="single"/>
                  </w:rPr>
                  <w:tab/>
                </w:r>
              </w:sdtContent>
            </w:sdt>
          </w:p>
        </w:tc>
      </w:tr>
      <w:tr w:rsidR="00B52AE9" w:rsidRPr="007D0BB8" w14:paraId="2E258408" w14:textId="77777777" w:rsidTr="00345D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</w:tcPr>
          <w:p w14:paraId="526433EA" w14:textId="77777777" w:rsidR="00B52AE9" w:rsidRPr="007920FB" w:rsidRDefault="00B52AE9" w:rsidP="00B52AE9">
            <w:r w:rsidRPr="007920FB">
              <w:t>Where do staff have access to food and drinks throughout their workday?</w:t>
            </w:r>
          </w:p>
        </w:tc>
        <w:tc>
          <w:tcPr>
            <w:tcW w:w="6591" w:type="dxa"/>
          </w:tcPr>
          <w:p w14:paraId="69287870" w14:textId="55879277" w:rsidR="00B52AE9" w:rsidRPr="007920FB" w:rsidRDefault="00540F7B" w:rsidP="00B52A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MS Gothic"/>
              </w:rPr>
            </w:pPr>
            <w:sdt>
              <w:sdtPr>
                <w:rPr>
                  <w:rFonts w:eastAsia="MS Gothic"/>
                </w:rPr>
                <w:alias w:val="Staff meetings"/>
                <w:tag w:val="Staff meetings"/>
                <w:id w:val="-1714413739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341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2AE9" w:rsidRPr="007920FB">
              <w:rPr>
                <w:rFonts w:eastAsia="MS Gothic"/>
              </w:rPr>
              <w:t xml:space="preserve"> Staff meetings</w:t>
            </w:r>
          </w:p>
          <w:p w14:paraId="50A1581F" w14:textId="77777777" w:rsidR="00B52AE9" w:rsidRPr="007920FB" w:rsidRDefault="00540F7B" w:rsidP="00B52A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MS Gothic"/>
              </w:rPr>
            </w:pPr>
            <w:sdt>
              <w:sdtPr>
                <w:rPr>
                  <w:rFonts w:eastAsia="MS Gothic"/>
                </w:rPr>
                <w:alias w:val="In the staff room"/>
                <w:tag w:val="In the staff room"/>
                <w:id w:val="-1108194321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2AE9" w:rsidRPr="007920F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52AE9" w:rsidRPr="007920FB">
              <w:rPr>
                <w:rFonts w:eastAsia="MS Gothic"/>
              </w:rPr>
              <w:t xml:space="preserve"> In the staff room</w:t>
            </w:r>
          </w:p>
          <w:p w14:paraId="58BE8BA1" w14:textId="25CEF436" w:rsidR="00B52AE9" w:rsidRPr="007920FB" w:rsidRDefault="00540F7B" w:rsidP="00B52A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MS Gothic"/>
              </w:rPr>
            </w:pPr>
            <w:sdt>
              <w:sdtPr>
                <w:alias w:val="In their classroom"/>
                <w:tag w:val="In their classroom"/>
                <w:id w:val="-21868658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5426" w:rsidRPr="007920F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52AE9" w:rsidRPr="007920FB">
              <w:t xml:space="preserve"> </w:t>
            </w:r>
            <w:r w:rsidR="00B52AE9" w:rsidRPr="007920FB">
              <w:rPr>
                <w:rFonts w:eastAsia="MS Gothic"/>
              </w:rPr>
              <w:t>In their classroom</w:t>
            </w:r>
          </w:p>
          <w:p w14:paraId="20FF8EAF" w14:textId="7CF57204" w:rsidR="00B52AE9" w:rsidRPr="007920FB" w:rsidRDefault="00540F7B" w:rsidP="00B52A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MS Gothic"/>
              </w:rPr>
            </w:pPr>
            <w:sdt>
              <w:sdtPr>
                <w:rPr>
                  <w:rFonts w:eastAsia="MS Gothic"/>
                </w:rPr>
                <w:alias w:val="Parent/teacher meetings"/>
                <w:tag w:val="Parent/teacher meetings"/>
                <w:id w:val="1979263596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5426" w:rsidRPr="007920F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52AE9" w:rsidRPr="007920FB">
              <w:rPr>
                <w:rFonts w:eastAsia="MS Gothic"/>
              </w:rPr>
              <w:t xml:space="preserve"> Parent/teacher meetings</w:t>
            </w:r>
          </w:p>
          <w:p w14:paraId="07119855" w14:textId="0F038F46" w:rsidR="00B52AE9" w:rsidRPr="007920FB" w:rsidRDefault="00540F7B" w:rsidP="00B52A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MS Gothic"/>
              </w:rPr>
            </w:pPr>
            <w:sdt>
              <w:sdtPr>
                <w:rPr>
                  <w:rFonts w:eastAsia="MS Gothic"/>
                </w:rPr>
                <w:alias w:val="Professional development sessions"/>
                <w:tag w:val="Professional development sessions"/>
                <w:id w:val="889689551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5426" w:rsidRPr="007920F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52AE9" w:rsidRPr="007920FB">
              <w:rPr>
                <w:rFonts w:eastAsia="MS Gothic"/>
              </w:rPr>
              <w:t xml:space="preserve"> Professional development sessions</w:t>
            </w:r>
          </w:p>
          <w:p w14:paraId="490DB6AA" w14:textId="77777777" w:rsidR="00B52AE9" w:rsidRPr="007920FB" w:rsidRDefault="00540F7B" w:rsidP="00B52A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MS Gothic"/>
              </w:rPr>
            </w:pPr>
            <w:sdt>
              <w:sdtPr>
                <w:rPr>
                  <w:rFonts w:eastAsia="MS Gothic"/>
                </w:rPr>
                <w:alias w:val="Other"/>
                <w:tag w:val="Other"/>
                <w:id w:val="-883949601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2AE9" w:rsidRPr="007920F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52AE9" w:rsidRPr="007920FB">
              <w:rPr>
                <w:rFonts w:eastAsia="MS Gothic"/>
              </w:rPr>
              <w:t xml:space="preserve"> Other</w:t>
            </w:r>
          </w:p>
        </w:tc>
      </w:tr>
      <w:tr w:rsidR="00B52AE9" w:rsidRPr="007D0BB8" w14:paraId="567EFBC3" w14:textId="77777777" w:rsidTr="00345D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</w:tcPr>
          <w:p w14:paraId="7046EC70" w14:textId="77777777" w:rsidR="00B52AE9" w:rsidRPr="007920FB" w:rsidRDefault="00B52AE9" w:rsidP="00B52AE9">
            <w:r w:rsidRPr="007920FB">
              <w:t>Where do you get your ingredients from for food provided at school?</w:t>
            </w:r>
          </w:p>
        </w:tc>
        <w:tc>
          <w:tcPr>
            <w:tcW w:w="6591" w:type="dxa"/>
          </w:tcPr>
          <w:p w14:paraId="6BE9741B" w14:textId="5EF4421E" w:rsidR="00B52AE9" w:rsidRPr="007920FB" w:rsidRDefault="00540F7B" w:rsidP="00B52A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alias w:val="Suppliers (e.g. PDF, TasFresh, Country Wide…)"/>
                <w:tag w:val="Suppliers (e.g. PDF, TasFresh, Country Wide…)"/>
                <w:id w:val="-1665234833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1CA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2AE9" w:rsidRPr="007920FB">
              <w:t xml:space="preserve"> Suppliers (</w:t>
            </w:r>
            <w:proofErr w:type="gramStart"/>
            <w:r w:rsidR="00B52AE9" w:rsidRPr="007920FB">
              <w:t>e.g.</w:t>
            </w:r>
            <w:proofErr w:type="gramEnd"/>
            <w:r w:rsidR="00B52AE9" w:rsidRPr="007920FB">
              <w:t xml:space="preserve"> PDF, TasFresh, Country Wide…)</w:t>
            </w:r>
          </w:p>
          <w:p w14:paraId="76180D8A" w14:textId="616C8964" w:rsidR="00B52AE9" w:rsidRPr="007920FB" w:rsidRDefault="00540F7B" w:rsidP="00B52A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alias w:val="Local businesses"/>
                <w:tag w:val="Local businesses"/>
                <w:id w:val="1458756163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5426" w:rsidRPr="007920F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52AE9" w:rsidRPr="007920FB">
              <w:t xml:space="preserve"> Local businesses</w:t>
            </w:r>
          </w:p>
          <w:p w14:paraId="13CC7054" w14:textId="6D526244" w:rsidR="00B52AE9" w:rsidRPr="007920FB" w:rsidRDefault="00540F7B" w:rsidP="00B52A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alias w:val="Parents"/>
                <w:tag w:val="Parents"/>
                <w:id w:val="-1685190374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1CA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2AE9" w:rsidRPr="007920FB">
              <w:t xml:space="preserve"> Parents</w:t>
            </w:r>
          </w:p>
          <w:p w14:paraId="24FE1079" w14:textId="11036A4A" w:rsidR="00B52AE9" w:rsidRPr="007920FB" w:rsidRDefault="00540F7B" w:rsidP="00B52A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alias w:val="Teachers"/>
                <w:tag w:val="Teachers"/>
                <w:id w:val="2043318516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5426" w:rsidRPr="007920F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52AE9" w:rsidRPr="007920FB">
              <w:t xml:space="preserve"> Teachers</w:t>
            </w:r>
          </w:p>
          <w:p w14:paraId="41CAB026" w14:textId="0F80CBDB" w:rsidR="00B52AE9" w:rsidRPr="007920FB" w:rsidRDefault="00540F7B" w:rsidP="00B52A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alias w:val="School garden"/>
                <w:tag w:val="School garden"/>
                <w:id w:val="789021219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5426" w:rsidRPr="007920F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52AE9" w:rsidRPr="007920FB">
              <w:t xml:space="preserve"> School garden</w:t>
            </w:r>
          </w:p>
          <w:p w14:paraId="17D47281" w14:textId="0A3652EA" w:rsidR="00B52AE9" w:rsidRPr="007920FB" w:rsidRDefault="00540F7B" w:rsidP="00B52A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alias w:val="Food relief organisations"/>
                <w:tag w:val="Food relief organisations"/>
                <w:id w:val="-1210182407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1CA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2AE9" w:rsidRPr="007920FB">
              <w:t xml:space="preserve"> Food relief organisations</w:t>
            </w:r>
          </w:p>
          <w:p w14:paraId="4C398A64" w14:textId="672FCB6B" w:rsidR="00B52AE9" w:rsidRPr="007920FB" w:rsidRDefault="00540F7B" w:rsidP="003F5858">
            <w:pPr>
              <w:tabs>
                <w:tab w:val="left" w:pos="558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S Gothic"/>
              </w:rPr>
            </w:pPr>
            <w:sdt>
              <w:sdtPr>
                <w:alias w:val="Other "/>
                <w:tag w:val="Other "/>
                <w:id w:val="-421801034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1CA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2AE9" w:rsidRPr="007920FB">
              <w:t xml:space="preserve"> Other </w:t>
            </w:r>
            <w:sdt>
              <w:sdtPr>
                <w:alias w:val="Other"/>
                <w:tag w:val="Other"/>
                <w:id w:val="1146708754"/>
                <w:lock w:val="sdtLocked"/>
                <w:placeholder>
                  <w:docPart w:val="146B81F8C1DE4C329E1D871A7FB7C205"/>
                </w:placeholder>
              </w:sdtPr>
              <w:sdtEndPr/>
              <w:sdtContent>
                <w:r w:rsidR="003F5858">
                  <w:rPr>
                    <w:u w:val="single"/>
                  </w:rPr>
                  <w:tab/>
                </w:r>
              </w:sdtContent>
            </w:sdt>
          </w:p>
        </w:tc>
      </w:tr>
    </w:tbl>
    <w:p w14:paraId="608D5515" w14:textId="77777777" w:rsidR="00B52AE9" w:rsidRPr="007D0BB8" w:rsidRDefault="00B52AE9" w:rsidP="00B52AE9">
      <w:pPr>
        <w:pStyle w:val="Heading2"/>
      </w:pPr>
      <w:r w:rsidRPr="007D0BB8">
        <w:t>School environment</w:t>
      </w:r>
    </w:p>
    <w:tbl>
      <w:tblPr>
        <w:tblStyle w:val="TableGrid"/>
        <w:tblW w:w="9781" w:type="dxa"/>
        <w:tblLook w:val="04A0" w:firstRow="1" w:lastRow="0" w:firstColumn="1" w:lastColumn="0" w:noHBand="0" w:noVBand="1"/>
      </w:tblPr>
      <w:tblGrid>
        <w:gridCol w:w="2476"/>
        <w:gridCol w:w="7305"/>
      </w:tblGrid>
      <w:tr w:rsidR="00B52AE9" w:rsidRPr="007D0BB8" w14:paraId="46809EDB" w14:textId="77777777" w:rsidTr="003F58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6" w:type="dxa"/>
          </w:tcPr>
          <w:p w14:paraId="1D6531B7" w14:textId="09100320" w:rsidR="00B52AE9" w:rsidRPr="007D0BB8" w:rsidRDefault="00B52AE9" w:rsidP="00B52AE9">
            <w:r w:rsidRPr="007D0BB8">
              <w:t>Question</w:t>
            </w:r>
          </w:p>
        </w:tc>
        <w:tc>
          <w:tcPr>
            <w:tcW w:w="7305" w:type="dxa"/>
          </w:tcPr>
          <w:p w14:paraId="4E30F054" w14:textId="46549E0B" w:rsidR="00B52AE9" w:rsidRPr="007D0BB8" w:rsidRDefault="00B52AE9" w:rsidP="00B52AE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/>
              </w:rPr>
            </w:pPr>
            <w:r w:rsidRPr="007D0BB8">
              <w:t>Response</w:t>
            </w:r>
          </w:p>
        </w:tc>
      </w:tr>
      <w:tr w:rsidR="00B52AE9" w:rsidRPr="007D0BB8" w14:paraId="02A735C4" w14:textId="77777777" w:rsidTr="003F58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6" w:type="dxa"/>
          </w:tcPr>
          <w:p w14:paraId="29060064" w14:textId="77777777" w:rsidR="00B52AE9" w:rsidRPr="007920FB" w:rsidRDefault="00B52AE9" w:rsidP="00B52AE9">
            <w:r w:rsidRPr="007920FB">
              <w:t>What time do students eat at school?</w:t>
            </w:r>
          </w:p>
        </w:tc>
        <w:tc>
          <w:tcPr>
            <w:tcW w:w="7305" w:type="dxa"/>
          </w:tcPr>
          <w:p w14:paraId="6649B62C" w14:textId="20E14F8A" w:rsidR="00B52AE9" w:rsidRPr="007920FB" w:rsidRDefault="00B52AE9" w:rsidP="003F5858">
            <w:pPr>
              <w:tabs>
                <w:tab w:val="left" w:pos="623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S Gothic"/>
              </w:rPr>
            </w:pPr>
            <w:r w:rsidRPr="007920FB">
              <w:rPr>
                <w:rFonts w:eastAsia="MS Gothic"/>
              </w:rPr>
              <w:t xml:space="preserve">Recess? </w:t>
            </w:r>
            <w:sdt>
              <w:sdtPr>
                <w:alias w:val="Recess"/>
                <w:tag w:val="Recess"/>
                <w:id w:val="107470175"/>
                <w:lock w:val="sdtLocked"/>
                <w:placeholder>
                  <w:docPart w:val="AD9D0FAF563543E1BF08E99B692DE729"/>
                </w:placeholder>
              </w:sdtPr>
              <w:sdtEndPr/>
              <w:sdtContent>
                <w:r w:rsidR="003F5858">
                  <w:rPr>
                    <w:u w:val="single"/>
                  </w:rPr>
                  <w:tab/>
                </w:r>
              </w:sdtContent>
            </w:sdt>
          </w:p>
          <w:p w14:paraId="34DE9884" w14:textId="1A13252D" w:rsidR="00B52AE9" w:rsidRPr="007920FB" w:rsidRDefault="00B52AE9" w:rsidP="003F5858">
            <w:pPr>
              <w:tabs>
                <w:tab w:val="left" w:pos="623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S Gothic"/>
              </w:rPr>
            </w:pPr>
            <w:r w:rsidRPr="007920FB">
              <w:rPr>
                <w:rFonts w:eastAsia="MS Gothic"/>
              </w:rPr>
              <w:t xml:space="preserve">Lunch?  </w:t>
            </w:r>
            <w:sdt>
              <w:sdtPr>
                <w:alias w:val="Lunch"/>
                <w:tag w:val="Lunch"/>
                <w:id w:val="316933090"/>
                <w:lock w:val="sdtLocked"/>
                <w:placeholder>
                  <w:docPart w:val="E63470CA24F340278E9CCABE7B6DC65A"/>
                </w:placeholder>
              </w:sdtPr>
              <w:sdtEndPr/>
              <w:sdtContent>
                <w:r w:rsidR="003F5858" w:rsidRPr="003F5858">
                  <w:rPr>
                    <w:u w:val="single"/>
                  </w:rPr>
                  <w:tab/>
                </w:r>
              </w:sdtContent>
            </w:sdt>
          </w:p>
          <w:p w14:paraId="5A8DD452" w14:textId="08861B69" w:rsidR="00B52AE9" w:rsidRPr="007920FB" w:rsidRDefault="00B52AE9" w:rsidP="003F5858">
            <w:pPr>
              <w:tabs>
                <w:tab w:val="left" w:pos="623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S Gothic"/>
              </w:rPr>
            </w:pPr>
            <w:r w:rsidRPr="007920FB">
              <w:rPr>
                <w:rFonts w:eastAsia="MS Gothic"/>
              </w:rPr>
              <w:t xml:space="preserve">Other? </w:t>
            </w:r>
            <w:sdt>
              <w:sdtPr>
                <w:alias w:val="Other"/>
                <w:tag w:val="Other"/>
                <w:id w:val="-1771463317"/>
                <w:lock w:val="sdtLocked"/>
                <w:placeholder>
                  <w:docPart w:val="A9E98C1B27494DB291DF81049676CF42"/>
                </w:placeholder>
              </w:sdtPr>
              <w:sdtEndPr/>
              <w:sdtContent>
                <w:r w:rsidR="003F5858" w:rsidRPr="003F5858">
                  <w:rPr>
                    <w:u w:val="single"/>
                  </w:rPr>
                  <w:tab/>
                </w:r>
              </w:sdtContent>
            </w:sdt>
          </w:p>
          <w:p w14:paraId="0E173BDD" w14:textId="77777777" w:rsidR="00B52AE9" w:rsidRPr="007920FB" w:rsidRDefault="00B52AE9" w:rsidP="00B52A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S Gothic"/>
              </w:rPr>
            </w:pPr>
            <w:r w:rsidRPr="007920FB">
              <w:rPr>
                <w:rFonts w:eastAsia="MS Gothic"/>
              </w:rPr>
              <w:t>Do you think this timetable works well for students across the school?</w:t>
            </w:r>
          </w:p>
          <w:p w14:paraId="2C603A3E" w14:textId="077CB1CA" w:rsidR="00B52AE9" w:rsidRPr="007920FB" w:rsidRDefault="00540F7B" w:rsidP="00B52A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alias w:val="Yes"/>
                <w:tag w:val="Yes"/>
                <w:id w:val="179162929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0700" w:rsidRPr="007920F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52AE9" w:rsidRPr="007920FB">
              <w:t xml:space="preserve"> </w:t>
            </w:r>
            <w:r w:rsidR="00CA57F4" w:rsidRPr="007920FB">
              <w:t xml:space="preserve">Yes </w:t>
            </w:r>
            <w:sdt>
              <w:sdtPr>
                <w:alias w:val="No"/>
                <w:tag w:val="No"/>
                <w:id w:val="-188842831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1CA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2AE9" w:rsidRPr="007920FB">
              <w:t xml:space="preserve"> No</w:t>
            </w:r>
          </w:p>
        </w:tc>
      </w:tr>
      <w:tr w:rsidR="00B52AE9" w:rsidRPr="007D0BB8" w14:paraId="68227ACE" w14:textId="77777777" w:rsidTr="003F58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6" w:type="dxa"/>
          </w:tcPr>
          <w:p w14:paraId="63C6607D" w14:textId="77777777" w:rsidR="00B52AE9" w:rsidRPr="007920FB" w:rsidRDefault="00B52AE9" w:rsidP="00B52AE9">
            <w:r w:rsidRPr="007920FB">
              <w:t>How long do students have to eat lunch?</w:t>
            </w:r>
          </w:p>
        </w:tc>
        <w:tc>
          <w:tcPr>
            <w:tcW w:w="7305" w:type="dxa"/>
          </w:tcPr>
          <w:p w14:paraId="4C7095C5" w14:textId="25CCA369" w:rsidR="00B52AE9" w:rsidRPr="007920FB" w:rsidRDefault="00B52AE9" w:rsidP="003F5858">
            <w:pPr>
              <w:tabs>
                <w:tab w:val="left" w:pos="623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MS Gothic"/>
              </w:rPr>
            </w:pPr>
            <w:r w:rsidRPr="007920FB">
              <w:rPr>
                <w:rFonts w:eastAsia="MS Gothic"/>
              </w:rPr>
              <w:t xml:space="preserve">Duration:  </w:t>
            </w:r>
            <w:sdt>
              <w:sdtPr>
                <w:alias w:val="Duration"/>
                <w:tag w:val="Duration"/>
                <w:id w:val="-1347555278"/>
                <w:lock w:val="sdtLocked"/>
                <w:placeholder>
                  <w:docPart w:val="7CF67A95CA0C4D36B234EF08A8CFAB3A"/>
                </w:placeholder>
              </w:sdtPr>
              <w:sdtEndPr/>
              <w:sdtContent>
                <w:r w:rsidR="003F5858" w:rsidRPr="003F5858">
                  <w:rPr>
                    <w:u w:val="single"/>
                  </w:rPr>
                  <w:tab/>
                </w:r>
              </w:sdtContent>
            </w:sdt>
          </w:p>
          <w:p w14:paraId="162E88CD" w14:textId="77777777" w:rsidR="00B52AE9" w:rsidRPr="007920FB" w:rsidRDefault="00B52AE9" w:rsidP="00B52A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MS Gothic"/>
              </w:rPr>
            </w:pPr>
            <w:r w:rsidRPr="007920FB">
              <w:rPr>
                <w:rFonts w:eastAsia="MS Gothic"/>
              </w:rPr>
              <w:lastRenderedPageBreak/>
              <w:t>Does this allow students enough time to eat at a comfortable pace?</w:t>
            </w:r>
          </w:p>
          <w:p w14:paraId="1242D8F9" w14:textId="10D3AD68" w:rsidR="00B52AE9" w:rsidRPr="007920FB" w:rsidRDefault="00540F7B" w:rsidP="00B52A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sdt>
              <w:sdtPr>
                <w:alias w:val="Yes"/>
                <w:tag w:val="Yes"/>
                <w:id w:val="-111053807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0700" w:rsidRPr="007920F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52AE9" w:rsidRPr="007920FB">
              <w:t xml:space="preserve"> </w:t>
            </w:r>
            <w:r w:rsidR="00CA57F4" w:rsidRPr="007920FB">
              <w:t xml:space="preserve">Yes </w:t>
            </w:r>
            <w:sdt>
              <w:sdtPr>
                <w:alias w:val="No"/>
                <w:tag w:val="No"/>
                <w:id w:val="176395486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1CA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2AE9" w:rsidRPr="007920FB">
              <w:t xml:space="preserve"> No</w:t>
            </w:r>
          </w:p>
          <w:p w14:paraId="298A7A49" w14:textId="77777777" w:rsidR="00B52AE9" w:rsidRPr="007920FB" w:rsidRDefault="00B52AE9" w:rsidP="00B52A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MS Gothic"/>
              </w:rPr>
            </w:pPr>
            <w:r w:rsidRPr="007920FB">
              <w:rPr>
                <w:rFonts w:eastAsia="MS Gothic"/>
              </w:rPr>
              <w:t xml:space="preserve">Do students prioritise play time </w:t>
            </w:r>
            <w:proofErr w:type="gramStart"/>
            <w:r w:rsidRPr="007920FB">
              <w:rPr>
                <w:rFonts w:eastAsia="MS Gothic"/>
              </w:rPr>
              <w:t>over eating</w:t>
            </w:r>
            <w:proofErr w:type="gramEnd"/>
            <w:r w:rsidRPr="007920FB">
              <w:rPr>
                <w:rFonts w:eastAsia="MS Gothic"/>
              </w:rPr>
              <w:t xml:space="preserve"> time?</w:t>
            </w:r>
          </w:p>
          <w:p w14:paraId="40821457" w14:textId="4E1D71A8" w:rsidR="00B52AE9" w:rsidRPr="007920FB" w:rsidRDefault="00540F7B" w:rsidP="00B52A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sdt>
              <w:sdtPr>
                <w:alias w:val="Yes"/>
                <w:tag w:val="Yes"/>
                <w:id w:val="-637731021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0700" w:rsidRPr="007920F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52AE9" w:rsidRPr="007920FB">
              <w:t xml:space="preserve"> </w:t>
            </w:r>
            <w:r w:rsidR="00CA57F4" w:rsidRPr="007920FB">
              <w:t xml:space="preserve">Yes </w:t>
            </w:r>
            <w:sdt>
              <w:sdtPr>
                <w:alias w:val="No"/>
                <w:tag w:val="No"/>
                <w:id w:val="-1003201753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1CA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2AE9" w:rsidRPr="007920FB">
              <w:t xml:space="preserve"> No</w:t>
            </w:r>
          </w:p>
          <w:p w14:paraId="595334EE" w14:textId="77777777" w:rsidR="00B52AE9" w:rsidRPr="007920FB" w:rsidRDefault="00B52AE9" w:rsidP="00B52A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MS Gothic"/>
              </w:rPr>
            </w:pPr>
          </w:p>
        </w:tc>
      </w:tr>
      <w:tr w:rsidR="00B52AE9" w:rsidRPr="007D0BB8" w14:paraId="08EEBD06" w14:textId="77777777" w:rsidTr="003F58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6" w:type="dxa"/>
          </w:tcPr>
          <w:p w14:paraId="0DCE23B4" w14:textId="77777777" w:rsidR="00B52AE9" w:rsidRPr="007920FB" w:rsidRDefault="00B52AE9" w:rsidP="00B52AE9">
            <w:r w:rsidRPr="007920FB">
              <w:lastRenderedPageBreak/>
              <w:t>Where do students eat their lunch?</w:t>
            </w:r>
          </w:p>
        </w:tc>
        <w:tc>
          <w:tcPr>
            <w:tcW w:w="7305" w:type="dxa"/>
          </w:tcPr>
          <w:p w14:paraId="383C7553" w14:textId="3F05B9F4" w:rsidR="00B52AE9" w:rsidRPr="007920FB" w:rsidRDefault="00540F7B" w:rsidP="00B52A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S Gothic"/>
              </w:rPr>
            </w:pPr>
            <w:sdt>
              <w:sdtPr>
                <w:alias w:val="Classroom"/>
                <w:tag w:val="Classroom"/>
                <w:id w:val="739447403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0700" w:rsidRPr="007920F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52AE9" w:rsidRPr="007920FB">
              <w:rPr>
                <w:rFonts w:eastAsia="MS Gothic"/>
              </w:rPr>
              <w:t xml:space="preserve"> Classroom</w:t>
            </w:r>
          </w:p>
          <w:p w14:paraId="026DCF31" w14:textId="150ADE2F" w:rsidR="00B52AE9" w:rsidRPr="007920FB" w:rsidRDefault="00540F7B" w:rsidP="00B52A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S Gothic"/>
              </w:rPr>
            </w:pPr>
            <w:sdt>
              <w:sdtPr>
                <w:alias w:val="Classroom"/>
                <w:tag w:val="Classroom"/>
                <w:id w:val="1006718681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0700" w:rsidRPr="007920F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52AE9" w:rsidRPr="007920FB">
              <w:rPr>
                <w:rFonts w:eastAsia="MS Gothic"/>
              </w:rPr>
              <w:t xml:space="preserve"> Tables outside the classroom</w:t>
            </w:r>
          </w:p>
          <w:p w14:paraId="49B23CB4" w14:textId="5C371A8F" w:rsidR="00B52AE9" w:rsidRPr="007920FB" w:rsidRDefault="00540F7B" w:rsidP="00B52A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S Gothic"/>
              </w:rPr>
            </w:pPr>
            <w:sdt>
              <w:sdtPr>
                <w:alias w:val="In the hall"/>
                <w:tag w:val="In the hall"/>
                <w:id w:val="670145699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1CA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2AE9" w:rsidRPr="007920FB">
              <w:rPr>
                <w:rFonts w:eastAsia="MS Gothic"/>
              </w:rPr>
              <w:t xml:space="preserve"> In the hall</w:t>
            </w:r>
          </w:p>
          <w:p w14:paraId="55CF9E2F" w14:textId="77777777" w:rsidR="00B52AE9" w:rsidRPr="007920FB" w:rsidRDefault="00540F7B" w:rsidP="00B52A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S Gothic"/>
              </w:rPr>
            </w:pPr>
            <w:sdt>
              <w:sdtPr>
                <w:alias w:val="Is it a pleasant place to eat?"/>
                <w:tag w:val="Is it a pleasant place to eat?"/>
                <w:id w:val="109720208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2AE9" w:rsidRPr="007920F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52AE9" w:rsidRPr="007920FB">
              <w:rPr>
                <w:rFonts w:eastAsia="MS Gothic"/>
              </w:rPr>
              <w:t xml:space="preserve"> Is it a pleasant place to eat?</w:t>
            </w:r>
          </w:p>
          <w:p w14:paraId="18F444EC" w14:textId="77777777" w:rsidR="00B52AE9" w:rsidRPr="007920FB" w:rsidRDefault="00540F7B" w:rsidP="00B52A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S Gothic"/>
              </w:rPr>
            </w:pPr>
            <w:sdt>
              <w:sdtPr>
                <w:alias w:val="Is it clean? "/>
                <w:tag w:val="Is it clean? "/>
                <w:id w:val="-1398587424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2AE9" w:rsidRPr="007920F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52AE9" w:rsidRPr="007920FB">
              <w:rPr>
                <w:rFonts w:eastAsia="MS Gothic"/>
              </w:rPr>
              <w:t xml:space="preserve"> Is it clean? </w:t>
            </w:r>
          </w:p>
          <w:p w14:paraId="6E04CF06" w14:textId="77777777" w:rsidR="00B52AE9" w:rsidRPr="007920FB" w:rsidRDefault="00540F7B" w:rsidP="00B52A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S Gothic"/>
              </w:rPr>
            </w:pPr>
            <w:sdt>
              <w:sdtPr>
                <w:alias w:val="Is it a comfortable temperature? "/>
                <w:tag w:val="Is it a comfortable temperature? "/>
                <w:id w:val="-497815762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2AE9" w:rsidRPr="007920F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52AE9" w:rsidRPr="007920FB">
              <w:rPr>
                <w:rFonts w:eastAsia="MS Gothic"/>
              </w:rPr>
              <w:t xml:space="preserve"> Is it a comfortable temperature? </w:t>
            </w:r>
          </w:p>
          <w:p w14:paraId="49870959" w14:textId="42A749DA" w:rsidR="00B52AE9" w:rsidRPr="007920FB" w:rsidRDefault="00540F7B" w:rsidP="00B52A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S Gothic"/>
              </w:rPr>
            </w:pPr>
            <w:sdt>
              <w:sdtPr>
                <w:alias w:val="Is it protected from the elements? "/>
                <w:tag w:val="Is it protected from the elements? "/>
                <w:id w:val="1606536913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1CA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2AE9" w:rsidRPr="007920FB">
              <w:rPr>
                <w:rFonts w:eastAsia="MS Gothic"/>
              </w:rPr>
              <w:t xml:space="preserve"> Is it protected from the elements? </w:t>
            </w:r>
          </w:p>
          <w:p w14:paraId="5C7E7206" w14:textId="4107F246" w:rsidR="00B52AE9" w:rsidRPr="007920FB" w:rsidRDefault="00540F7B" w:rsidP="00B52A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S Gothic"/>
              </w:rPr>
            </w:pPr>
            <w:sdt>
              <w:sdtPr>
                <w:alias w:val="Is there somewhere to sit, is it quiet?"/>
                <w:tag w:val="Is there somewhere to sit, is it quiet?"/>
                <w:id w:val="-2034642274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1CA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2AE9" w:rsidRPr="007920FB">
              <w:rPr>
                <w:rFonts w:eastAsia="MS Gothic"/>
              </w:rPr>
              <w:t xml:space="preserve"> Is there somewhere to sit, is it quiet?</w:t>
            </w:r>
          </w:p>
          <w:p w14:paraId="79E93016" w14:textId="478FFFCC" w:rsidR="00B52AE9" w:rsidRPr="007920FB" w:rsidRDefault="00540F7B" w:rsidP="00B52A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S Gothic"/>
              </w:rPr>
            </w:pPr>
            <w:sdt>
              <w:sdtPr>
                <w:alias w:val="Does it encourage students to eat together?"/>
                <w:tag w:val="Does it encourage students to eat together?"/>
                <w:id w:val="-1482530246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0700" w:rsidRPr="007920F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52AE9" w:rsidRPr="007920FB">
              <w:rPr>
                <w:rFonts w:eastAsia="MS Gothic"/>
              </w:rPr>
              <w:t xml:space="preserve"> Does it encourage students to eat together?</w:t>
            </w:r>
            <w:r w:rsidR="00B52AE9" w:rsidRPr="007920FB">
              <w:rPr>
                <w:rFonts w:eastAsia="MS Gothic"/>
              </w:rPr>
              <w:br/>
            </w:r>
            <w:sdt>
              <w:sdtPr>
                <w:alias w:val="Is there anywhere else that students could eat? (i.e. an "/>
                <w:tag w:val="Is there anywhere else that students could eat? (i.e. an "/>
                <w:id w:val="1787704773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1CA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2AE9" w:rsidRPr="007920FB">
              <w:rPr>
                <w:rFonts w:eastAsia="MS Gothic"/>
              </w:rPr>
              <w:t xml:space="preserve"> Is there anywhere else that students could eat? (</w:t>
            </w:r>
            <w:proofErr w:type="gramStart"/>
            <w:r w:rsidR="00B52AE9" w:rsidRPr="007920FB">
              <w:rPr>
                <w:rFonts w:eastAsia="MS Gothic"/>
              </w:rPr>
              <w:t>i.e.</w:t>
            </w:r>
            <w:proofErr w:type="gramEnd"/>
            <w:r w:rsidR="00B52AE9" w:rsidRPr="007920FB">
              <w:rPr>
                <w:rFonts w:eastAsia="MS Gothic"/>
              </w:rPr>
              <w:t xml:space="preserve"> an </w:t>
            </w:r>
            <w:r w:rsidR="00B52AE9" w:rsidRPr="007920FB">
              <w:rPr>
                <w:rFonts w:eastAsia="MS Gothic"/>
              </w:rPr>
              <w:br/>
              <w:t xml:space="preserve">     underutilised space in the school)?</w:t>
            </w:r>
          </w:p>
          <w:p w14:paraId="01E6A904" w14:textId="0906861D" w:rsidR="00B52AE9" w:rsidRPr="007920FB" w:rsidRDefault="00540F7B" w:rsidP="00B52A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alias w:val="Yes"/>
                <w:tag w:val="Yes"/>
                <w:id w:val="902333411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0700" w:rsidRPr="007920F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52AE9" w:rsidRPr="007920FB">
              <w:t xml:space="preserve"> </w:t>
            </w:r>
            <w:r w:rsidR="00CA57F4" w:rsidRPr="007920FB">
              <w:t xml:space="preserve">Yes </w:t>
            </w:r>
            <w:sdt>
              <w:sdtPr>
                <w:alias w:val="No"/>
                <w:tag w:val="No"/>
                <w:id w:val="191432470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0700" w:rsidRPr="007920F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52AE9" w:rsidRPr="007920FB">
              <w:t xml:space="preserve"> No</w:t>
            </w:r>
          </w:p>
        </w:tc>
      </w:tr>
      <w:tr w:rsidR="00B52AE9" w:rsidRPr="007D0BB8" w14:paraId="20A46103" w14:textId="77777777" w:rsidTr="003F58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6" w:type="dxa"/>
          </w:tcPr>
          <w:p w14:paraId="49D635FF" w14:textId="77777777" w:rsidR="00B52AE9" w:rsidRPr="007920FB" w:rsidRDefault="00B52AE9" w:rsidP="00B52AE9">
            <w:r w:rsidRPr="007920FB">
              <w:t>Do students eat with a teacher or staff member?</w:t>
            </w:r>
          </w:p>
        </w:tc>
        <w:tc>
          <w:tcPr>
            <w:tcW w:w="7305" w:type="dxa"/>
          </w:tcPr>
          <w:p w14:paraId="39E2458E" w14:textId="293C2FD9" w:rsidR="00B52AE9" w:rsidRPr="007920FB" w:rsidRDefault="00540F7B" w:rsidP="00B52A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MS Gothic"/>
              </w:rPr>
            </w:pPr>
            <w:sdt>
              <w:sdtPr>
                <w:alias w:val="Yes"/>
                <w:tag w:val="Yes"/>
                <w:id w:val="-901447722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0700" w:rsidRPr="007920F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52AE9" w:rsidRPr="007920FB">
              <w:t xml:space="preserve"> Yes </w:t>
            </w:r>
            <w:sdt>
              <w:sdtPr>
                <w:alias w:val="No"/>
                <w:tag w:val="No"/>
                <w:id w:val="-141033353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0700" w:rsidRPr="007920F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52AE9" w:rsidRPr="007920FB">
              <w:t xml:space="preserve"> No</w:t>
            </w:r>
          </w:p>
          <w:p w14:paraId="256F6DC7" w14:textId="77777777" w:rsidR="00916354" w:rsidRDefault="00B52AE9" w:rsidP="00671316">
            <w:pPr>
              <w:tabs>
                <w:tab w:val="left" w:pos="6798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MS Gothic"/>
              </w:rPr>
            </w:pPr>
            <w:r w:rsidRPr="007920FB">
              <w:rPr>
                <w:rFonts w:eastAsia="MS Gothic"/>
              </w:rPr>
              <w:t>If yes, why?</w:t>
            </w:r>
          </w:p>
          <w:p w14:paraId="38931F8B" w14:textId="3ED32DC1" w:rsidR="00B52AE9" w:rsidRPr="007920FB" w:rsidRDefault="00540F7B" w:rsidP="00671316">
            <w:pPr>
              <w:tabs>
                <w:tab w:val="left" w:pos="6798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MS Gothic"/>
              </w:rPr>
            </w:pPr>
            <w:sdt>
              <w:sdtPr>
                <w:alias w:val="If yes, why?  "/>
                <w:tag w:val="If yes, why?  "/>
                <w:id w:val="-88237442"/>
                <w:lock w:val="sdtLocked"/>
                <w:placeholder>
                  <w:docPart w:val="A30259D515B64FE2AD68DB54FF053F11"/>
                </w:placeholder>
              </w:sdtPr>
              <w:sdtEndPr/>
              <w:sdtContent>
                <w:r w:rsidR="00671316" w:rsidRPr="00671316">
                  <w:rPr>
                    <w:u w:val="single"/>
                  </w:rPr>
                  <w:tab/>
                </w:r>
              </w:sdtContent>
            </w:sdt>
          </w:p>
          <w:p w14:paraId="6D57C370" w14:textId="77777777" w:rsidR="00916354" w:rsidRDefault="00B52AE9" w:rsidP="00671316">
            <w:pPr>
              <w:tabs>
                <w:tab w:val="left" w:pos="6798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MS Gothic"/>
              </w:rPr>
            </w:pPr>
            <w:r w:rsidRPr="007920FB">
              <w:rPr>
                <w:rFonts w:eastAsia="MS Gothic"/>
              </w:rPr>
              <w:t>If no, why not?</w:t>
            </w:r>
          </w:p>
          <w:p w14:paraId="7F2DF1DB" w14:textId="5AF17FAB" w:rsidR="00B52AE9" w:rsidRPr="007920FB" w:rsidRDefault="00540F7B" w:rsidP="00671316">
            <w:pPr>
              <w:tabs>
                <w:tab w:val="left" w:pos="6798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MS Gothic"/>
              </w:rPr>
            </w:pPr>
            <w:sdt>
              <w:sdtPr>
                <w:alias w:val="If no, why not? "/>
                <w:tag w:val="If no, why not? "/>
                <w:id w:val="312843169"/>
                <w:lock w:val="sdtLocked"/>
                <w:placeholder>
                  <w:docPart w:val="812BB689156448308D617F53667A5A16"/>
                </w:placeholder>
              </w:sdtPr>
              <w:sdtEndPr/>
              <w:sdtContent>
                <w:r w:rsidR="00671316" w:rsidRPr="00671316">
                  <w:rPr>
                    <w:u w:val="single"/>
                  </w:rPr>
                  <w:tab/>
                </w:r>
              </w:sdtContent>
            </w:sdt>
          </w:p>
        </w:tc>
      </w:tr>
      <w:tr w:rsidR="00B52AE9" w:rsidRPr="007D0BB8" w14:paraId="3D084092" w14:textId="77777777" w:rsidTr="003F58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6" w:type="dxa"/>
          </w:tcPr>
          <w:p w14:paraId="5D2A6CB5" w14:textId="77777777" w:rsidR="00B52AE9" w:rsidRPr="007920FB" w:rsidRDefault="00B52AE9" w:rsidP="00B52AE9">
            <w:r w:rsidRPr="007920FB">
              <w:t>Who are the staff who prepare/provide food to students?</w:t>
            </w:r>
          </w:p>
        </w:tc>
        <w:tc>
          <w:tcPr>
            <w:tcW w:w="7305" w:type="dxa"/>
          </w:tcPr>
          <w:p w14:paraId="3F993392" w14:textId="4FC31344" w:rsidR="00B52AE9" w:rsidRPr="007920FB" w:rsidRDefault="00540F7B" w:rsidP="00B52A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S Gothic"/>
              </w:rPr>
            </w:pPr>
            <w:sdt>
              <w:sdtPr>
                <w:alias w:val="Paid Canteen Manager"/>
                <w:tag w:val="Paid Canteen Manager"/>
                <w:id w:val="748463044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0700" w:rsidRPr="007920F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52AE9" w:rsidRPr="007920FB">
              <w:rPr>
                <w:rFonts w:eastAsia="MS Gothic"/>
              </w:rPr>
              <w:t xml:space="preserve"> Paid Canteen Manager</w:t>
            </w:r>
          </w:p>
          <w:p w14:paraId="735C3D61" w14:textId="77777777" w:rsidR="00B52AE9" w:rsidRPr="007920FB" w:rsidRDefault="00540F7B" w:rsidP="00B52A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S Gothic"/>
              </w:rPr>
            </w:pPr>
            <w:sdt>
              <w:sdtPr>
                <w:alias w:val="Volunteer Canteen Manager"/>
                <w:tag w:val="Volunteer Canteen Manager"/>
                <w:id w:val="-325973477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2AE9" w:rsidRPr="007920F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52AE9" w:rsidRPr="007920FB">
              <w:rPr>
                <w:rFonts w:eastAsia="MS Gothic"/>
              </w:rPr>
              <w:t xml:space="preserve"> Volunteer Canteen Manager</w:t>
            </w:r>
          </w:p>
          <w:p w14:paraId="34ABAE2C" w14:textId="0AB953A3" w:rsidR="00B52AE9" w:rsidRPr="007920FB" w:rsidRDefault="00540F7B" w:rsidP="00B52A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S Gothic"/>
              </w:rPr>
            </w:pPr>
            <w:sdt>
              <w:sdtPr>
                <w:alias w:val="Caterer"/>
                <w:tag w:val="Caterer"/>
                <w:id w:val="1079184640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0700" w:rsidRPr="007920F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52AE9" w:rsidRPr="007920FB">
              <w:rPr>
                <w:rFonts w:eastAsia="MS Gothic"/>
              </w:rPr>
              <w:t xml:space="preserve"> Caterer</w:t>
            </w:r>
          </w:p>
          <w:p w14:paraId="538B4D26" w14:textId="77777777" w:rsidR="00916354" w:rsidRDefault="00B52AE9" w:rsidP="00671316">
            <w:pPr>
              <w:tabs>
                <w:tab w:val="left" w:pos="665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S Gothic"/>
              </w:rPr>
            </w:pPr>
            <w:r w:rsidRPr="007920FB">
              <w:rPr>
                <w:rFonts w:eastAsia="MS Gothic"/>
              </w:rPr>
              <w:t>What recognised skills do they have?</w:t>
            </w:r>
          </w:p>
          <w:p w14:paraId="3945923F" w14:textId="221B8086" w:rsidR="00B52AE9" w:rsidRPr="007920FB" w:rsidRDefault="00540F7B" w:rsidP="00671316">
            <w:pPr>
              <w:tabs>
                <w:tab w:val="left" w:pos="665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S Gothic"/>
              </w:rPr>
            </w:pPr>
            <w:sdt>
              <w:sdtPr>
                <w:alias w:val="What recognised skills do they have? "/>
                <w:tag w:val="What recognised skills do they have? "/>
                <w:id w:val="1356849157"/>
                <w:lock w:val="sdtLocked"/>
                <w:placeholder>
                  <w:docPart w:val="659C737D9288487DA86C597D452417DE"/>
                </w:placeholder>
              </w:sdtPr>
              <w:sdtEndPr/>
              <w:sdtContent>
                <w:r w:rsidR="00671316" w:rsidRPr="00671316">
                  <w:rPr>
                    <w:u w:val="single"/>
                  </w:rPr>
                  <w:tab/>
                </w:r>
              </w:sdtContent>
            </w:sdt>
          </w:p>
        </w:tc>
      </w:tr>
      <w:tr w:rsidR="00B52AE9" w:rsidRPr="007D0BB8" w14:paraId="67A8406C" w14:textId="77777777" w:rsidTr="003F58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6" w:type="dxa"/>
          </w:tcPr>
          <w:p w14:paraId="00A1F809" w14:textId="77777777" w:rsidR="00B52AE9" w:rsidRPr="007920FB" w:rsidRDefault="00B52AE9" w:rsidP="00B52AE9">
            <w:r w:rsidRPr="007920FB">
              <w:t>Can you identify any examples of food and drink sponsorship that occurs in the school?</w:t>
            </w:r>
          </w:p>
          <w:p w14:paraId="3B760DC1" w14:textId="55D48008" w:rsidR="00B52AE9" w:rsidRPr="007920FB" w:rsidRDefault="00B52AE9" w:rsidP="00B52AE9"/>
        </w:tc>
        <w:tc>
          <w:tcPr>
            <w:tcW w:w="7305" w:type="dxa"/>
          </w:tcPr>
          <w:p w14:paraId="3AFA7B95" w14:textId="77777777" w:rsidR="00B52AE9" w:rsidRPr="007920FB" w:rsidRDefault="00B52AE9" w:rsidP="00B52A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MS Gothic"/>
              </w:rPr>
            </w:pPr>
            <w:r w:rsidRPr="007920FB">
              <w:rPr>
                <w:rFonts w:eastAsia="MS Gothic"/>
              </w:rPr>
              <w:t>Examples:</w:t>
            </w:r>
          </w:p>
          <w:p w14:paraId="3663CE22" w14:textId="05AD371E" w:rsidR="00B52AE9" w:rsidRPr="007920FB" w:rsidRDefault="00540F7B" w:rsidP="00B52AE9">
            <w:pPr>
              <w:pStyle w:val="List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MS Gothic"/>
              </w:rPr>
            </w:pPr>
            <w:sdt>
              <w:sdtPr>
                <w:alias w:val="Sports equipment (e.g. Milo cricket)"/>
                <w:tag w:val="Sports equipment (e.g. Milo cricket)"/>
                <w:id w:val="-337764547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1CA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2AE9" w:rsidRPr="007920FB">
              <w:rPr>
                <w:rFonts w:eastAsia="MS Gothic"/>
              </w:rPr>
              <w:t xml:space="preserve"> Sports equipment (</w:t>
            </w:r>
            <w:proofErr w:type="gramStart"/>
            <w:r w:rsidR="00B52AE9" w:rsidRPr="007920FB">
              <w:rPr>
                <w:rFonts w:eastAsia="MS Gothic"/>
              </w:rPr>
              <w:t>e.g.</w:t>
            </w:r>
            <w:proofErr w:type="gramEnd"/>
            <w:r w:rsidR="00B52AE9" w:rsidRPr="007920FB">
              <w:rPr>
                <w:rFonts w:eastAsia="MS Gothic"/>
              </w:rPr>
              <w:t xml:space="preserve"> Milo cricket)</w:t>
            </w:r>
          </w:p>
          <w:p w14:paraId="2DE7C160" w14:textId="01D568D2" w:rsidR="00B52AE9" w:rsidRPr="007920FB" w:rsidRDefault="00540F7B" w:rsidP="00B52AE9">
            <w:pPr>
              <w:pStyle w:val="List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MS Gothic"/>
              </w:rPr>
            </w:pPr>
            <w:sdt>
              <w:sdtPr>
                <w:alias w:val="Posters in canteen"/>
                <w:tag w:val="Posters in canteen"/>
                <w:id w:val="-1580125271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1CA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2AE9" w:rsidRPr="007920FB">
              <w:rPr>
                <w:rFonts w:eastAsia="MS Gothic"/>
              </w:rPr>
              <w:t xml:space="preserve"> Posters in canteen</w:t>
            </w:r>
          </w:p>
          <w:p w14:paraId="473216FA" w14:textId="46B0539A" w:rsidR="00B52AE9" w:rsidRPr="007920FB" w:rsidRDefault="00540F7B" w:rsidP="00C70700">
            <w:pPr>
              <w:pStyle w:val="List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MS Gothic"/>
              </w:rPr>
            </w:pPr>
            <w:sdt>
              <w:sdtPr>
                <w:alias w:val="Equipment with marketing (e.g. fridges)"/>
                <w:tag w:val="Equipment with marketing (e.g. fridges)"/>
                <w:id w:val="1848900301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2AE9" w:rsidRPr="007920F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52AE9" w:rsidRPr="007920FB">
              <w:rPr>
                <w:rFonts w:eastAsia="MS Gothic"/>
              </w:rPr>
              <w:t xml:space="preserve"> Equipment with marketing (</w:t>
            </w:r>
            <w:proofErr w:type="gramStart"/>
            <w:r w:rsidR="00B52AE9" w:rsidRPr="007920FB">
              <w:rPr>
                <w:rFonts w:eastAsia="MS Gothic"/>
              </w:rPr>
              <w:t>e.g.</w:t>
            </w:r>
            <w:proofErr w:type="gramEnd"/>
            <w:r w:rsidR="00B52AE9" w:rsidRPr="007920FB">
              <w:rPr>
                <w:rFonts w:eastAsia="MS Gothic"/>
              </w:rPr>
              <w:t xml:space="preserve"> fridges)</w:t>
            </w:r>
          </w:p>
        </w:tc>
      </w:tr>
      <w:tr w:rsidR="00C70700" w:rsidRPr="007D0BB8" w14:paraId="5BD8DE1C" w14:textId="77777777" w:rsidTr="003F58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6" w:type="dxa"/>
          </w:tcPr>
          <w:p w14:paraId="523D88B4" w14:textId="2274F25E" w:rsidR="00C70700" w:rsidRPr="007920FB" w:rsidRDefault="00C70700" w:rsidP="00B52AE9">
            <w:r w:rsidRPr="007920FB">
              <w:lastRenderedPageBreak/>
              <w:t>Do you receive any sponsorship at school-related activities?</w:t>
            </w:r>
          </w:p>
        </w:tc>
        <w:tc>
          <w:tcPr>
            <w:tcW w:w="7305" w:type="dxa"/>
          </w:tcPr>
          <w:p w14:paraId="3539F7BD" w14:textId="665281AE" w:rsidR="00C70700" w:rsidRPr="007920FB" w:rsidRDefault="00540F7B" w:rsidP="00C70700">
            <w:pPr>
              <w:pStyle w:val="List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S Gothic"/>
              </w:rPr>
            </w:pPr>
            <w:sdt>
              <w:sdtPr>
                <w:alias w:val="Marketing resources (e.g. magnets)"/>
                <w:tag w:val="Marketing resources (e.g. magnets)"/>
                <w:id w:val="1137376160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1CA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70700" w:rsidRPr="007920FB">
              <w:rPr>
                <w:rFonts w:eastAsia="MS Gothic"/>
              </w:rPr>
              <w:t xml:space="preserve"> Marketing resources (</w:t>
            </w:r>
            <w:proofErr w:type="gramStart"/>
            <w:r w:rsidR="00C70700" w:rsidRPr="007920FB">
              <w:rPr>
                <w:rFonts w:eastAsia="MS Gothic"/>
              </w:rPr>
              <w:t>e.g.</w:t>
            </w:r>
            <w:proofErr w:type="gramEnd"/>
            <w:r w:rsidR="00C70700" w:rsidRPr="007920FB">
              <w:rPr>
                <w:rFonts w:eastAsia="MS Gothic"/>
              </w:rPr>
              <w:t xml:space="preserve"> magnets)</w:t>
            </w:r>
          </w:p>
          <w:p w14:paraId="0BE1DFA3" w14:textId="77777777" w:rsidR="00C70700" w:rsidRPr="007920FB" w:rsidRDefault="00540F7B" w:rsidP="00C70700">
            <w:pPr>
              <w:pStyle w:val="List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S Gothic"/>
              </w:rPr>
            </w:pPr>
            <w:sdt>
              <w:sdtPr>
                <w:alias w:val="Food vouchers"/>
                <w:tag w:val="Food vouchers"/>
                <w:id w:val="1345510194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0700" w:rsidRPr="007920F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C70700" w:rsidRPr="007920FB">
              <w:rPr>
                <w:rFonts w:eastAsia="MS Gothic"/>
              </w:rPr>
              <w:t xml:space="preserve"> Food vouchers</w:t>
            </w:r>
          </w:p>
          <w:p w14:paraId="1081F648" w14:textId="25746BC8" w:rsidR="00C70700" w:rsidRPr="007920FB" w:rsidRDefault="00540F7B" w:rsidP="00C70700">
            <w:pPr>
              <w:pStyle w:val="List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alias w:val="Prizes"/>
                <w:tag w:val="Prizes"/>
                <w:id w:val="1099913344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1CA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70700" w:rsidRPr="007920FB">
              <w:t xml:space="preserve"> Prizes</w:t>
            </w:r>
          </w:p>
          <w:p w14:paraId="1DB24A4B" w14:textId="40B3435D" w:rsidR="00C70700" w:rsidRPr="007920FB" w:rsidRDefault="00540F7B" w:rsidP="00671316">
            <w:pPr>
              <w:pStyle w:val="ListParagraph"/>
              <w:tabs>
                <w:tab w:val="left" w:pos="651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S Gothic"/>
              </w:rPr>
            </w:pPr>
            <w:sdt>
              <w:sdtPr>
                <w:alias w:val="Other   "/>
                <w:tag w:val="Other   "/>
                <w:id w:val="-625076450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0700" w:rsidRPr="007920F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C70700" w:rsidRPr="007920FB">
              <w:t xml:space="preserve"> Other   </w:t>
            </w:r>
            <w:sdt>
              <w:sdtPr>
                <w:alias w:val="Other "/>
                <w:tag w:val="Other "/>
                <w:id w:val="-593157417"/>
                <w:lock w:val="sdtLocked"/>
                <w:placeholder>
                  <w:docPart w:val="74C36C74E68744F3B02BBB260CD0F5DA"/>
                </w:placeholder>
              </w:sdtPr>
              <w:sdtEndPr/>
              <w:sdtContent>
                <w:r w:rsidR="00671316" w:rsidRPr="00671316">
                  <w:rPr>
                    <w:u w:val="single"/>
                  </w:rPr>
                  <w:tab/>
                </w:r>
              </w:sdtContent>
            </w:sdt>
          </w:p>
        </w:tc>
      </w:tr>
    </w:tbl>
    <w:p w14:paraId="3CBC53A4" w14:textId="6CA76102" w:rsidR="00B52AE9" w:rsidRPr="007D0BB8" w:rsidRDefault="00B52AE9" w:rsidP="00B52AE9">
      <w:pPr>
        <w:pStyle w:val="Heading2"/>
        <w:rPr>
          <w:szCs w:val="36"/>
        </w:rPr>
      </w:pPr>
      <w:r w:rsidRPr="007D0BB8">
        <w:rPr>
          <w:szCs w:val="36"/>
        </w:rPr>
        <w:t>Teaching and learning</w:t>
      </w:r>
    </w:p>
    <w:tbl>
      <w:tblPr>
        <w:tblStyle w:val="TableGrid"/>
        <w:tblW w:w="9781" w:type="dxa"/>
        <w:tblLook w:val="04A0" w:firstRow="1" w:lastRow="0" w:firstColumn="1" w:lastColumn="0" w:noHBand="0" w:noVBand="1"/>
      </w:tblPr>
      <w:tblGrid>
        <w:gridCol w:w="2476"/>
        <w:gridCol w:w="7305"/>
      </w:tblGrid>
      <w:tr w:rsidR="00B52AE9" w:rsidRPr="007D0BB8" w14:paraId="0B3E6822" w14:textId="77777777" w:rsidTr="006713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6" w:type="dxa"/>
          </w:tcPr>
          <w:p w14:paraId="528948D7" w14:textId="682E6B54" w:rsidR="00B52AE9" w:rsidRPr="007D0BB8" w:rsidRDefault="00B52AE9" w:rsidP="00B52AE9">
            <w:r w:rsidRPr="007D0BB8">
              <w:t>Question</w:t>
            </w:r>
          </w:p>
        </w:tc>
        <w:tc>
          <w:tcPr>
            <w:tcW w:w="7305" w:type="dxa"/>
          </w:tcPr>
          <w:p w14:paraId="77BC3B5D" w14:textId="57D87471" w:rsidR="00B52AE9" w:rsidRPr="007D0BB8" w:rsidRDefault="00B52AE9" w:rsidP="00B52AE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D0BB8">
              <w:t>Response</w:t>
            </w:r>
          </w:p>
        </w:tc>
      </w:tr>
      <w:tr w:rsidR="00B52AE9" w:rsidRPr="007D0BB8" w14:paraId="11E93B3E" w14:textId="77777777" w:rsidTr="006713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6" w:type="dxa"/>
          </w:tcPr>
          <w:p w14:paraId="1FE17D57" w14:textId="77777777" w:rsidR="00B52AE9" w:rsidRPr="007920FB" w:rsidRDefault="00B52AE9" w:rsidP="00B52AE9">
            <w:r w:rsidRPr="007920FB">
              <w:t>Do you think staff feel comfortable delivering the HPE curriculum with focus on nutrition and wellbeing?</w:t>
            </w:r>
          </w:p>
        </w:tc>
        <w:tc>
          <w:tcPr>
            <w:tcW w:w="7305" w:type="dxa"/>
          </w:tcPr>
          <w:p w14:paraId="28924661" w14:textId="467E5F21" w:rsidR="00B52AE9" w:rsidRPr="007920FB" w:rsidRDefault="00540F7B" w:rsidP="00B52A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S Gothic"/>
              </w:rPr>
            </w:pPr>
            <w:sdt>
              <w:sdtPr>
                <w:alias w:val="Yes"/>
                <w:tag w:val="Yes"/>
                <w:id w:val="1841196858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1CA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2AE9" w:rsidRPr="007920FB">
              <w:rPr>
                <w:rFonts w:eastAsia="MS Gothic"/>
              </w:rPr>
              <w:t xml:space="preserve"> Yes </w:t>
            </w:r>
            <w:sdt>
              <w:sdtPr>
                <w:alias w:val="No"/>
                <w:tag w:val="No"/>
                <w:id w:val="-1461182745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1CA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2AE9" w:rsidRPr="007920FB">
              <w:rPr>
                <w:rFonts w:eastAsia="MS Gothic"/>
              </w:rPr>
              <w:t xml:space="preserve"> No</w:t>
            </w:r>
          </w:p>
          <w:p w14:paraId="36A62F3E" w14:textId="77777777" w:rsidR="00B63589" w:rsidRDefault="00B52AE9" w:rsidP="00B52A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S Gothic"/>
              </w:rPr>
            </w:pPr>
            <w:r w:rsidRPr="007920FB">
              <w:rPr>
                <w:rFonts w:eastAsia="MS Gothic"/>
              </w:rPr>
              <w:t>If no, what would be helpful to increase their knowledge and/or confidence?</w:t>
            </w:r>
          </w:p>
          <w:p w14:paraId="0EA2AD91" w14:textId="27610A13" w:rsidR="00B52AE9" w:rsidRPr="007920FB" w:rsidRDefault="00B52AE9" w:rsidP="00B63589">
            <w:pPr>
              <w:tabs>
                <w:tab w:val="left" w:pos="651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S Gothic"/>
              </w:rPr>
            </w:pPr>
            <w:r w:rsidRPr="007920FB">
              <w:rPr>
                <w:rFonts w:eastAsia="MS Gothic"/>
              </w:rPr>
              <w:t xml:space="preserve"> </w:t>
            </w:r>
            <w:sdt>
              <w:sdtPr>
                <w:alias w:val="If no, what would be helpful to increase their knowledge and/or confidence?  "/>
                <w:tag w:val="If no, what would be helpful to increase their knowledge and/or confidence?  "/>
                <w:id w:val="810670916"/>
                <w:lock w:val="sdtLocked"/>
                <w:placeholder>
                  <w:docPart w:val="0402128C247F48628B10D228B67243F2"/>
                </w:placeholder>
              </w:sdtPr>
              <w:sdtEndPr/>
              <w:sdtContent>
                <w:r w:rsidR="00B63589" w:rsidRPr="00B63589">
                  <w:rPr>
                    <w:u w:val="single"/>
                  </w:rPr>
                  <w:tab/>
                </w:r>
              </w:sdtContent>
            </w:sdt>
          </w:p>
        </w:tc>
      </w:tr>
      <w:tr w:rsidR="00B52AE9" w:rsidRPr="007D0BB8" w14:paraId="79309CDE" w14:textId="77777777" w:rsidTr="0067131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6" w:type="dxa"/>
          </w:tcPr>
          <w:p w14:paraId="3B926967" w14:textId="77777777" w:rsidR="00B52AE9" w:rsidRPr="007920FB" w:rsidRDefault="00B52AE9" w:rsidP="00B52AE9">
            <w:r w:rsidRPr="007920FB">
              <w:t>Do teachers use external curriculum resources to help them deliver nutrition and wellbeing aspects of the HPE curriculum?</w:t>
            </w:r>
          </w:p>
        </w:tc>
        <w:tc>
          <w:tcPr>
            <w:tcW w:w="7305" w:type="dxa"/>
          </w:tcPr>
          <w:p w14:paraId="5C11471F" w14:textId="2444D93F" w:rsidR="00B52AE9" w:rsidRPr="007920FB" w:rsidRDefault="00540F7B" w:rsidP="00B52A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MS Gothic"/>
              </w:rPr>
            </w:pPr>
            <w:sdt>
              <w:sdtPr>
                <w:alias w:val="Yes"/>
                <w:tag w:val="Yes"/>
                <w:id w:val="-1445078303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59B5" w:rsidRPr="007920F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52AE9" w:rsidRPr="007920FB">
              <w:rPr>
                <w:rFonts w:eastAsia="MS Gothic"/>
              </w:rPr>
              <w:t xml:space="preserve"> Yes </w:t>
            </w:r>
            <w:sdt>
              <w:sdtPr>
                <w:alias w:val="No"/>
                <w:tag w:val="No"/>
                <w:id w:val="-330767998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1CA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2AE9" w:rsidRPr="007920FB">
              <w:rPr>
                <w:rFonts w:eastAsia="MS Gothic"/>
              </w:rPr>
              <w:t xml:space="preserve"> No </w:t>
            </w:r>
          </w:p>
          <w:p w14:paraId="04121B66" w14:textId="77777777" w:rsidR="00916354" w:rsidRDefault="00B52AE9" w:rsidP="00916354">
            <w:pPr>
              <w:tabs>
                <w:tab w:val="left" w:pos="6373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MS Gothic"/>
              </w:rPr>
            </w:pPr>
            <w:r w:rsidRPr="007920FB">
              <w:rPr>
                <w:rFonts w:eastAsia="MS Gothic"/>
              </w:rPr>
              <w:t>If yes, what resources do they use (</w:t>
            </w:r>
            <w:proofErr w:type="gramStart"/>
            <w:r w:rsidRPr="007920FB">
              <w:rPr>
                <w:rFonts w:eastAsia="MS Gothic"/>
              </w:rPr>
              <w:t>ie</w:t>
            </w:r>
            <w:proofErr w:type="gramEnd"/>
            <w:r w:rsidRPr="007920FB">
              <w:rPr>
                <w:rFonts w:eastAsia="MS Gothic"/>
              </w:rPr>
              <w:t xml:space="preserve"> Move Well Eat Well, Stephanie Alexander Garden Kitchen Program, School Food Matters)?</w:t>
            </w:r>
          </w:p>
          <w:p w14:paraId="1DE252F2" w14:textId="45B1C2FD" w:rsidR="00B52AE9" w:rsidRPr="007920FB" w:rsidRDefault="00540F7B" w:rsidP="00916354">
            <w:pPr>
              <w:tabs>
                <w:tab w:val="left" w:pos="6373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MS Gothic"/>
              </w:rPr>
            </w:pPr>
            <w:sdt>
              <w:sdtPr>
                <w:alias w:val="If yes, what resources do they use "/>
                <w:tag w:val="If yes, what resources do they use "/>
                <w:id w:val="-71891998"/>
                <w:lock w:val="sdtLocked"/>
                <w:placeholder>
                  <w:docPart w:val="70CC6FCE20CE4F1698BBDE2149E24069"/>
                </w:placeholder>
              </w:sdtPr>
              <w:sdtEndPr/>
              <w:sdtContent>
                <w:r w:rsidR="00916354" w:rsidRPr="00916354">
                  <w:rPr>
                    <w:u w:val="single"/>
                  </w:rPr>
                  <w:tab/>
                </w:r>
              </w:sdtContent>
            </w:sdt>
          </w:p>
          <w:p w14:paraId="0E94C9DC" w14:textId="77777777" w:rsidR="00B52AE9" w:rsidRPr="007920FB" w:rsidRDefault="00B52AE9" w:rsidP="00B52A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MS Gothic"/>
              </w:rPr>
            </w:pPr>
            <w:r w:rsidRPr="007920FB">
              <w:rPr>
                <w:rFonts w:eastAsia="MS Gothic"/>
              </w:rPr>
              <w:t xml:space="preserve">Do teachers use specific programs/websites/apps  </w:t>
            </w:r>
          </w:p>
          <w:p w14:paraId="7D10BC62" w14:textId="3AA4446F" w:rsidR="00B52AE9" w:rsidRPr="007920FB" w:rsidRDefault="00540F7B" w:rsidP="00B52A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MS Gothic"/>
              </w:rPr>
            </w:pPr>
            <w:sdt>
              <w:sdtPr>
                <w:alias w:val="Butterfly Foundation"/>
                <w:tag w:val="Butterfly Foundation"/>
                <w:id w:val="-1492257735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0700" w:rsidRPr="007920F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52AE9" w:rsidRPr="007920FB">
              <w:rPr>
                <w:rFonts w:eastAsia="MS Gothic"/>
              </w:rPr>
              <w:t xml:space="preserve"> Butterfly Foundation</w:t>
            </w:r>
          </w:p>
          <w:p w14:paraId="0617F60A" w14:textId="3E0E289C" w:rsidR="00B52AE9" w:rsidRPr="007920FB" w:rsidRDefault="00540F7B" w:rsidP="00B52A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MS Gothic"/>
              </w:rPr>
            </w:pPr>
            <w:sdt>
              <w:sdtPr>
                <w:alias w:val="Betterhealth Channel"/>
                <w:tag w:val="Betterhealth Channel"/>
                <w:id w:val="1040169995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0700" w:rsidRPr="007920F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52AE9" w:rsidRPr="007920FB">
              <w:t xml:space="preserve"> Betterhealth Channel</w:t>
            </w:r>
          </w:p>
          <w:p w14:paraId="6046899D" w14:textId="4D2C01DB" w:rsidR="00B52AE9" w:rsidRPr="007920FB" w:rsidRDefault="00540F7B" w:rsidP="00B52A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MS Gothic"/>
              </w:rPr>
            </w:pPr>
            <w:sdt>
              <w:sdtPr>
                <w:alias w:val="CSIRO"/>
                <w:tag w:val="CSIRO"/>
                <w:id w:val="772202561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1CA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2AE9" w:rsidRPr="007920FB">
              <w:rPr>
                <w:rFonts w:eastAsia="MS Gothic"/>
              </w:rPr>
              <w:t xml:space="preserve"> CSIRO</w:t>
            </w:r>
          </w:p>
          <w:p w14:paraId="0D1A3DC8" w14:textId="0231E108" w:rsidR="00B52AE9" w:rsidRPr="007920FB" w:rsidRDefault="00540F7B" w:rsidP="00B52A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MS Gothic"/>
              </w:rPr>
            </w:pPr>
            <w:sdt>
              <w:sdtPr>
                <w:alias w:val="Specific apps?"/>
                <w:tag w:val="Specific apps?"/>
                <w:id w:val="-1288044827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1CA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2AE9" w:rsidRPr="007920FB">
              <w:rPr>
                <w:rFonts w:eastAsia="MS Gothic"/>
              </w:rPr>
              <w:t xml:space="preserve"> Specific apps?</w:t>
            </w:r>
          </w:p>
          <w:p w14:paraId="38CD9B1F" w14:textId="4A0336C4" w:rsidR="00916354" w:rsidRDefault="00540F7B" w:rsidP="00916354">
            <w:pPr>
              <w:tabs>
                <w:tab w:val="left" w:pos="6373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sdt>
              <w:sdtPr>
                <w:alias w:val="Specific apps?"/>
                <w:tag w:val="Specific apps?"/>
                <w:id w:val="884065811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1CA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2AE9" w:rsidRPr="007920FB">
              <w:t xml:space="preserve"> Other</w:t>
            </w:r>
          </w:p>
          <w:p w14:paraId="42C0CACB" w14:textId="5CA0AB45" w:rsidR="00B52AE9" w:rsidRPr="007920FB" w:rsidRDefault="00540F7B" w:rsidP="00916354">
            <w:pPr>
              <w:tabs>
                <w:tab w:val="left" w:pos="6373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MS Gothic"/>
              </w:rPr>
            </w:pPr>
            <w:sdt>
              <w:sdtPr>
                <w:alias w:val="Other "/>
                <w:tag w:val="Other "/>
                <w:id w:val="-1456633634"/>
                <w:lock w:val="sdtLocked"/>
                <w:placeholder>
                  <w:docPart w:val="DAD1A65BD675468EB095ACF870476E12"/>
                </w:placeholder>
              </w:sdtPr>
              <w:sdtEndPr/>
              <w:sdtContent>
                <w:r w:rsidR="00916354" w:rsidRPr="00916354">
                  <w:rPr>
                    <w:u w:val="single"/>
                  </w:rPr>
                  <w:tab/>
                </w:r>
              </w:sdtContent>
            </w:sdt>
          </w:p>
        </w:tc>
      </w:tr>
      <w:tr w:rsidR="00B52AE9" w:rsidRPr="007D0BB8" w14:paraId="5A9A3374" w14:textId="77777777" w:rsidTr="006713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6" w:type="dxa"/>
          </w:tcPr>
          <w:p w14:paraId="58FEE9A8" w14:textId="77777777" w:rsidR="00B52AE9" w:rsidRPr="007920FB" w:rsidRDefault="00B52AE9" w:rsidP="00B52AE9">
            <w:r w:rsidRPr="007920FB">
              <w:t>Is food used in cross-curricular teaching?</w:t>
            </w:r>
          </w:p>
        </w:tc>
        <w:tc>
          <w:tcPr>
            <w:tcW w:w="7305" w:type="dxa"/>
          </w:tcPr>
          <w:p w14:paraId="4656B95B" w14:textId="77777777" w:rsidR="00B52AE9" w:rsidRPr="007920FB" w:rsidRDefault="00B52AE9" w:rsidP="00B52A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S Gothic"/>
              </w:rPr>
            </w:pPr>
            <w:r w:rsidRPr="007920FB">
              <w:rPr>
                <w:rFonts w:eastAsia="MS Gothic"/>
              </w:rPr>
              <w:t xml:space="preserve">Is food integrated into art, science, maths, health, writing etc.?  </w:t>
            </w:r>
          </w:p>
          <w:p w14:paraId="0811C469" w14:textId="0E447478" w:rsidR="00B52AE9" w:rsidRPr="007920FB" w:rsidRDefault="00540F7B" w:rsidP="00B52A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S Gothic"/>
              </w:rPr>
            </w:pPr>
            <w:sdt>
              <w:sdtPr>
                <w:alias w:val="Yes"/>
                <w:tag w:val="Yes"/>
                <w:id w:val="-1671866807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1CA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2AE9" w:rsidRPr="007920FB">
              <w:t xml:space="preserve"> Yes  </w:t>
            </w:r>
            <w:sdt>
              <w:sdtPr>
                <w:alias w:val="No"/>
                <w:tag w:val="No"/>
                <w:id w:val="1684854080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0700" w:rsidRPr="007920F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52AE9" w:rsidRPr="007920FB">
              <w:t xml:space="preserve"> No</w:t>
            </w:r>
          </w:p>
          <w:p w14:paraId="2BE1234D" w14:textId="77777777" w:rsidR="00916354" w:rsidRDefault="00B52AE9" w:rsidP="00916354">
            <w:pPr>
              <w:tabs>
                <w:tab w:val="left" w:pos="637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S Gothic"/>
              </w:rPr>
            </w:pPr>
            <w:r w:rsidRPr="007920FB">
              <w:rPr>
                <w:rFonts w:eastAsia="MS Gothic"/>
              </w:rPr>
              <w:t xml:space="preserve">If yes, where is it integrated? </w:t>
            </w:r>
          </w:p>
          <w:p w14:paraId="2CA89649" w14:textId="7713FD5D" w:rsidR="00B52AE9" w:rsidRPr="007920FB" w:rsidRDefault="00540F7B" w:rsidP="00916354">
            <w:pPr>
              <w:tabs>
                <w:tab w:val="left" w:pos="637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S Gothic"/>
              </w:rPr>
            </w:pPr>
            <w:sdt>
              <w:sdtPr>
                <w:alias w:val="If yes, where is it integrated?  "/>
                <w:tag w:val="If yes, where is it integrated?  "/>
                <w:id w:val="-641274281"/>
                <w:lock w:val="sdtLocked"/>
                <w:placeholder>
                  <w:docPart w:val="F1479A295F8142BEB328CD13C78F16F5"/>
                </w:placeholder>
              </w:sdtPr>
              <w:sdtEndPr/>
              <w:sdtContent>
                <w:r w:rsidR="00916354" w:rsidRPr="00916354">
                  <w:rPr>
                    <w:u w:val="single"/>
                  </w:rPr>
                  <w:tab/>
                </w:r>
              </w:sdtContent>
            </w:sdt>
          </w:p>
        </w:tc>
      </w:tr>
      <w:tr w:rsidR="00B52AE9" w:rsidRPr="007D0BB8" w14:paraId="1226B7E7" w14:textId="77777777" w:rsidTr="0067131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6" w:type="dxa"/>
          </w:tcPr>
          <w:p w14:paraId="68B4C72C" w14:textId="77777777" w:rsidR="00B52AE9" w:rsidRPr="007920FB" w:rsidRDefault="00B52AE9" w:rsidP="00B52AE9">
            <w:r w:rsidRPr="007920FB">
              <w:t>Do you see a role for teachers and staff in role-modelling food and eating?</w:t>
            </w:r>
          </w:p>
        </w:tc>
        <w:tc>
          <w:tcPr>
            <w:tcW w:w="7305" w:type="dxa"/>
          </w:tcPr>
          <w:p w14:paraId="7A49E19C" w14:textId="77777777" w:rsidR="00B52AE9" w:rsidRPr="007920FB" w:rsidRDefault="00B52AE9" w:rsidP="00B52A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MS Gothic"/>
              </w:rPr>
            </w:pPr>
            <w:r w:rsidRPr="007920FB">
              <w:rPr>
                <w:rFonts w:eastAsia="MS Gothic"/>
              </w:rPr>
              <w:t>Do staff talk about food around students in a positive way?</w:t>
            </w:r>
          </w:p>
          <w:p w14:paraId="7F611CD2" w14:textId="1A879DD8" w:rsidR="00B52AE9" w:rsidRPr="007920FB" w:rsidRDefault="00540F7B" w:rsidP="00B52A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sdt>
              <w:sdtPr>
                <w:alias w:val="Yes"/>
                <w:tag w:val="Yes"/>
                <w:id w:val="2055275281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0700" w:rsidRPr="007920F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52AE9" w:rsidRPr="007920FB">
              <w:t xml:space="preserve"> Yes  </w:t>
            </w:r>
            <w:sdt>
              <w:sdtPr>
                <w:alias w:val="No"/>
                <w:tag w:val="No"/>
                <w:id w:val="290875646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0700" w:rsidRPr="007920F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52AE9" w:rsidRPr="007920FB">
              <w:t xml:space="preserve"> No</w:t>
            </w:r>
          </w:p>
          <w:p w14:paraId="4B9BADEF" w14:textId="77777777" w:rsidR="00B52AE9" w:rsidRPr="007920FB" w:rsidRDefault="00B52AE9" w:rsidP="00B52A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MS Gothic"/>
              </w:rPr>
            </w:pPr>
          </w:p>
          <w:p w14:paraId="2E6C773A" w14:textId="77777777" w:rsidR="00B52AE9" w:rsidRPr="007920FB" w:rsidRDefault="00B52AE9" w:rsidP="00B52A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MS Gothic"/>
              </w:rPr>
            </w:pPr>
          </w:p>
        </w:tc>
      </w:tr>
    </w:tbl>
    <w:p w14:paraId="7CDFA6C5" w14:textId="5896F5C3" w:rsidR="00B7171C" w:rsidRPr="007D0BB8" w:rsidRDefault="00B7171C">
      <w:pPr>
        <w:spacing w:before="0" w:after="0"/>
      </w:pPr>
    </w:p>
    <w:sectPr w:rsidR="00B7171C" w:rsidRPr="007D0BB8" w:rsidSect="00505041">
      <w:headerReference w:type="default" r:id="rId15"/>
      <w:footerReference w:type="default" r:id="rId16"/>
      <w:type w:val="continuous"/>
      <w:pgSz w:w="11906" w:h="16838" w:code="9"/>
      <w:pgMar w:top="1276" w:right="1162" w:bottom="1985" w:left="1162" w:header="709" w:footer="284" w:gutter="0"/>
      <w:cols w:space="51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87AC6A" w14:textId="77777777" w:rsidR="002200F4" w:rsidRDefault="002200F4" w:rsidP="00E93B9E">
      <w:pPr>
        <w:spacing w:after="0"/>
      </w:pPr>
      <w:r>
        <w:separator/>
      </w:r>
    </w:p>
  </w:endnote>
  <w:endnote w:type="continuationSeparator" w:id="0">
    <w:p w14:paraId="72763134" w14:textId="77777777" w:rsidR="002200F4" w:rsidRDefault="002200F4" w:rsidP="00E93B9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">
    <w:altName w:val="Segoe UI"/>
    <w:charset w:val="00"/>
    <w:family w:val="auto"/>
    <w:pitch w:val="variable"/>
    <w:sig w:usb0="80000267" w:usb1="00000000" w:usb2="00000000" w:usb3="00000000" w:csb0="000001F7" w:csb1="00000000"/>
  </w:font>
  <w:font w:name="Gill Sans MT Std Ligh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13941A" w14:textId="2DD2BD29" w:rsidR="000D4346" w:rsidRDefault="00161A49">
    <w:pPr>
      <w:pStyle w:val="Footer"/>
      <w:rPr>
        <w:rStyle w:val="DepartmentofEducation"/>
      </w:rPr>
    </w:pPr>
    <w:r>
      <w:rPr>
        <w:rStyle w:val="DepartmentofEducation"/>
        <w:noProof/>
      </w:rPr>
      <w:drawing>
        <wp:anchor distT="0" distB="0" distL="114300" distR="114300" simplePos="0" relativeHeight="251662336" behindDoc="0" locked="0" layoutInCell="1" allowOverlap="1" wp14:anchorId="21A02CEB" wp14:editId="60C82D49">
          <wp:simplePos x="0" y="0"/>
          <wp:positionH relativeFrom="column">
            <wp:posOffset>4966638</wp:posOffset>
          </wp:positionH>
          <wp:positionV relativeFrom="paragraph">
            <wp:posOffset>91440</wp:posOffset>
          </wp:positionV>
          <wp:extent cx="693069" cy="968062"/>
          <wp:effectExtent l="0" t="0" r="0" b="3810"/>
          <wp:wrapNone/>
          <wp:docPr id="30" name="Picture 30" descr="School Food Matter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School Food Matters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069" cy="9680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C257B7F" w14:textId="77777777" w:rsidR="000D4346" w:rsidRDefault="000D4346">
    <w:pPr>
      <w:pStyle w:val="Footer"/>
      <w:rPr>
        <w:rStyle w:val="DepartmentofEducation"/>
      </w:rPr>
    </w:pPr>
    <w:r>
      <w:rPr>
        <w:rStyle w:val="DepartmentofEducation"/>
      </w:rPr>
      <w:br/>
    </w:r>
  </w:p>
  <w:p w14:paraId="64FF66A4" w14:textId="7138DF13" w:rsidR="000D4346" w:rsidRPr="007E009D" w:rsidRDefault="00131297">
    <w:pPr>
      <w:pStyle w:val="Footer"/>
      <w:rPr>
        <w:rStyle w:val="DepartmentofEducation"/>
      </w:rPr>
    </w:pPr>
    <w:r>
      <w:rPr>
        <w:noProof/>
      </w:rPr>
      <w:drawing>
        <wp:anchor distT="0" distB="0" distL="114300" distR="116078" simplePos="0" relativeHeight="251655168" behindDoc="0" locked="1" layoutInCell="1" allowOverlap="1" wp14:anchorId="3DA9841E" wp14:editId="2B3E3CB4">
          <wp:simplePos x="0" y="0"/>
          <wp:positionH relativeFrom="page">
            <wp:posOffset>6485860</wp:posOffset>
          </wp:positionH>
          <wp:positionV relativeFrom="page">
            <wp:posOffset>9760688</wp:posOffset>
          </wp:positionV>
          <wp:extent cx="687600" cy="637200"/>
          <wp:effectExtent l="0" t="0" r="0" b="0"/>
          <wp:wrapNone/>
          <wp:docPr id="31" name="Tasmanian Government logo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Tasmanian Government logo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7600" cy="63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D4346" w:rsidRPr="007E009D">
      <w:rPr>
        <w:rStyle w:val="DepartmentofEducation"/>
      </w:rPr>
      <w:t xml:space="preserve">Department of Education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92ED64" w14:textId="5187BE92" w:rsidR="00B60CC4" w:rsidRPr="00B41B36" w:rsidRDefault="00B60CC4" w:rsidP="00B62A62">
    <w:pPr>
      <w:pStyle w:val="FooterNote"/>
      <w:spacing w:line="240" w:lineRule="auto"/>
      <w:jc w:val="right"/>
    </w:pPr>
    <w:r w:rsidRPr="00B41B36">
      <w:t xml:space="preserve">Page </w:t>
    </w:r>
    <w:r w:rsidRPr="00B41B36">
      <w:fldChar w:fldCharType="begin"/>
    </w:r>
    <w:r w:rsidRPr="00B41B36">
      <w:instrText xml:space="preserve"> PAGE   \* MERGEFORMAT </w:instrText>
    </w:r>
    <w:r w:rsidRPr="00B41B36">
      <w:fldChar w:fldCharType="separate"/>
    </w:r>
    <w:r>
      <w:rPr>
        <w:noProof/>
      </w:rPr>
      <w:t>2</w:t>
    </w:r>
    <w:r w:rsidRPr="00B41B36">
      <w:rPr>
        <w:noProof/>
      </w:rPr>
      <w:fldChar w:fldCharType="end"/>
    </w:r>
    <w:r w:rsidRPr="00B41B36">
      <w:rPr>
        <w:noProof/>
      </w:rPr>
      <w:t xml:space="preserve"> </w:t>
    </w:r>
    <w:r w:rsidRPr="00B41B36">
      <w:rPr>
        <w:noProof/>
      </w:rPr>
      <w:tab/>
    </w:r>
    <w:r w:rsidRPr="00B41B36">
      <w:t xml:space="preserve">Last updated </w:t>
    </w:r>
    <w:r w:rsidRPr="00B41B36">
      <w:fldChar w:fldCharType="begin"/>
    </w:r>
    <w:r w:rsidRPr="00B41B36">
      <w:instrText xml:space="preserve"> DATE \@ "d MMMM, yyyy" </w:instrText>
    </w:r>
    <w:r w:rsidRPr="00B41B36">
      <w:fldChar w:fldCharType="separate"/>
    </w:r>
    <w:r w:rsidR="00540F7B">
      <w:rPr>
        <w:noProof/>
      </w:rPr>
      <w:t>13 April, 2022</w:t>
    </w:r>
    <w:r w:rsidRPr="00B41B36">
      <w:fldChar w:fldCharType="end"/>
    </w:r>
  </w:p>
  <w:p w14:paraId="46A9FA2E" w14:textId="77777777" w:rsidR="00B60CC4" w:rsidRPr="00B41B36" w:rsidRDefault="00B60CC4" w:rsidP="00B41B36">
    <w:pPr>
      <w:pStyle w:val="FooterNote"/>
      <w:tabs>
        <w:tab w:val="left" w:pos="709"/>
      </w:tabs>
      <w:spacing w:line="240" w:lineRule="auto"/>
    </w:pPr>
    <w:r>
      <w:tab/>
    </w:r>
  </w:p>
  <w:p w14:paraId="01EFA349" w14:textId="49F1C73F" w:rsidR="00B60CC4" w:rsidRPr="00807179" w:rsidRDefault="00B60CC4" w:rsidP="008071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AA2E72" w14:textId="77777777" w:rsidR="002200F4" w:rsidRDefault="002200F4" w:rsidP="00E93B9E">
      <w:pPr>
        <w:spacing w:after="0"/>
      </w:pPr>
      <w:r>
        <w:separator/>
      </w:r>
    </w:p>
  </w:footnote>
  <w:footnote w:type="continuationSeparator" w:id="0">
    <w:p w14:paraId="454F4863" w14:textId="77777777" w:rsidR="002200F4" w:rsidRDefault="002200F4" w:rsidP="00E93B9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E0981" w14:textId="03B7413C" w:rsidR="000D4346" w:rsidRDefault="00161A49">
    <w:pPr>
      <w:pStyle w:val="Header"/>
    </w:pPr>
    <w:r>
      <w:rPr>
        <w:noProof/>
      </w:rPr>
      <w:drawing>
        <wp:anchor distT="0" distB="0" distL="114300" distR="114300" simplePos="0" relativeHeight="251654143" behindDoc="0" locked="0" layoutInCell="1" allowOverlap="1" wp14:anchorId="6630E821" wp14:editId="6F65A312">
          <wp:simplePos x="0" y="0"/>
          <wp:positionH relativeFrom="margin">
            <wp:align>center</wp:align>
          </wp:positionH>
          <wp:positionV relativeFrom="paragraph">
            <wp:posOffset>-450471</wp:posOffset>
          </wp:positionV>
          <wp:extent cx="6836410" cy="1413510"/>
          <wp:effectExtent l="0" t="0" r="0" b="0"/>
          <wp:wrapNone/>
          <wp:docPr id="27" name="Picture 27" descr="Food in schools - supporting school communities to thri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Food in schools - supporting school communities to thriv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36410" cy="1413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31297">
      <w:rPr>
        <w:noProof/>
      </w:rPr>
      <w:drawing>
        <wp:anchor distT="0" distB="0" distL="114300" distR="114300" simplePos="0" relativeHeight="251660288" behindDoc="1" locked="0" layoutInCell="1" allowOverlap="1" wp14:anchorId="0D9CED2E" wp14:editId="306F14F6">
          <wp:simplePos x="0" y="0"/>
          <wp:positionH relativeFrom="margin">
            <wp:posOffset>6936740</wp:posOffset>
          </wp:positionH>
          <wp:positionV relativeFrom="margin">
            <wp:posOffset>-1262380</wp:posOffset>
          </wp:positionV>
          <wp:extent cx="7631430" cy="944245"/>
          <wp:effectExtent l="0" t="0" r="0" b="0"/>
          <wp:wrapSquare wrapText="bothSides"/>
          <wp:docPr id="28" name="Picture 1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1430" cy="9442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1297">
      <w:rPr>
        <w:noProof/>
      </w:rPr>
      <w:drawing>
        <wp:anchor distT="0" distB="0" distL="114300" distR="114300" simplePos="0" relativeHeight="251659264" behindDoc="1" locked="0" layoutInCell="1" allowOverlap="1" wp14:anchorId="3B84D6EB" wp14:editId="7235D9C6">
          <wp:simplePos x="0" y="0"/>
          <wp:positionH relativeFrom="margin">
            <wp:posOffset>6936740</wp:posOffset>
          </wp:positionH>
          <wp:positionV relativeFrom="margin">
            <wp:posOffset>-1262380</wp:posOffset>
          </wp:positionV>
          <wp:extent cx="7631430" cy="944245"/>
          <wp:effectExtent l="0" t="0" r="0" b="0"/>
          <wp:wrapNone/>
          <wp:docPr id="29" name="Picture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1430" cy="9442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A43EEF" w14:textId="000EA066" w:rsidR="00B60CC4" w:rsidRDefault="00B60CC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8FE4E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C46112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E9656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94EC22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074700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DA12F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9C2BE1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9DC5F9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CF295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BF2A8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545322"/>
    <w:multiLevelType w:val="multilevel"/>
    <w:tmpl w:val="82C6609A"/>
    <w:numStyleLink w:val="Numbers"/>
  </w:abstractNum>
  <w:abstractNum w:abstractNumId="11" w15:restartNumberingAfterBreak="0">
    <w:nsid w:val="19AE5928"/>
    <w:multiLevelType w:val="multilevel"/>
    <w:tmpl w:val="82C6609A"/>
    <w:numStyleLink w:val="Numbers"/>
  </w:abstractNum>
  <w:abstractNum w:abstractNumId="12" w15:restartNumberingAfterBreak="0">
    <w:nsid w:val="19D52919"/>
    <w:multiLevelType w:val="multilevel"/>
    <w:tmpl w:val="9D52E4C8"/>
    <w:numStyleLink w:val="Headings"/>
  </w:abstractNum>
  <w:abstractNum w:abstractNumId="13" w15:restartNumberingAfterBreak="0">
    <w:nsid w:val="27CB3EBF"/>
    <w:multiLevelType w:val="multilevel"/>
    <w:tmpl w:val="CA3C0B58"/>
    <w:numStyleLink w:val="Bullets"/>
  </w:abstractNum>
  <w:abstractNum w:abstractNumId="14" w15:restartNumberingAfterBreak="0">
    <w:nsid w:val="2CB7264A"/>
    <w:multiLevelType w:val="multilevel"/>
    <w:tmpl w:val="9D52E4C8"/>
    <w:styleLink w:val="Headings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  <w:color w:val="39607A"/>
      </w:rPr>
    </w:lvl>
    <w:lvl w:ilvl="1">
      <w:start w:val="1"/>
      <w:numFmt w:val="decimal"/>
      <w:lvlText w:val="%1.%2"/>
      <w:lvlJc w:val="left"/>
      <w:pPr>
        <w:ind w:left="595" w:hanging="595"/>
      </w:pPr>
      <w:rPr>
        <w:rFonts w:hint="default"/>
        <w:color w:val="39607A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4405460C"/>
    <w:multiLevelType w:val="multilevel"/>
    <w:tmpl w:val="CA3C0B58"/>
    <w:numStyleLink w:val="Bullets"/>
  </w:abstractNum>
  <w:abstractNum w:abstractNumId="16" w15:restartNumberingAfterBreak="0">
    <w:nsid w:val="48966D00"/>
    <w:multiLevelType w:val="multilevel"/>
    <w:tmpl w:val="9D52E4C8"/>
    <w:numStyleLink w:val="Headings"/>
  </w:abstractNum>
  <w:abstractNum w:abstractNumId="17" w15:restartNumberingAfterBreak="0">
    <w:nsid w:val="4B2C0CC1"/>
    <w:multiLevelType w:val="hybridMultilevel"/>
    <w:tmpl w:val="101436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9A3423"/>
    <w:multiLevelType w:val="hybridMultilevel"/>
    <w:tmpl w:val="8EE8C2C6"/>
    <w:lvl w:ilvl="0" w:tplc="B3A8DDDA">
      <w:start w:val="1"/>
      <w:numFmt w:val="bullet"/>
      <w:lvlText w:val="-"/>
      <w:lvlJc w:val="left"/>
      <w:pPr>
        <w:ind w:left="720" w:hanging="360"/>
      </w:pPr>
      <w:rPr>
        <w:rFonts w:ascii="Gill Sans MT" w:eastAsiaTheme="minorHAnsi" w:hAnsi="Gill Sans MT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491036"/>
    <w:multiLevelType w:val="hybridMultilevel"/>
    <w:tmpl w:val="249842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6F75BF"/>
    <w:multiLevelType w:val="multilevel"/>
    <w:tmpl w:val="82C6609A"/>
    <w:styleLink w:val="Numbers"/>
    <w:lvl w:ilvl="0">
      <w:start w:val="1"/>
      <w:numFmt w:val="decimal"/>
      <w:pStyle w:val="ListNumber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tabs>
          <w:tab w:val="num" w:pos="644"/>
        </w:tabs>
        <w:ind w:left="568" w:hanging="568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tabs>
          <w:tab w:val="num" w:pos="928"/>
        </w:tabs>
        <w:ind w:left="852" w:hanging="285"/>
      </w:pPr>
      <w:rPr>
        <w:rFonts w:hint="default"/>
      </w:rPr>
    </w:lvl>
    <w:lvl w:ilvl="3">
      <w:start w:val="1"/>
      <w:numFmt w:val="decimal"/>
      <w:pStyle w:val="ListNumber4"/>
      <w:lvlText w:val="%1.%2.%3.%4."/>
      <w:lvlJc w:val="left"/>
      <w:pPr>
        <w:tabs>
          <w:tab w:val="num" w:pos="1212"/>
        </w:tabs>
        <w:ind w:left="1136" w:hanging="569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496"/>
        </w:tabs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1780"/>
        </w:tabs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064"/>
        </w:tabs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348"/>
        </w:tabs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2632"/>
        </w:tabs>
        <w:ind w:left="2556" w:hanging="284"/>
      </w:pPr>
      <w:rPr>
        <w:rFonts w:hint="default"/>
      </w:rPr>
    </w:lvl>
  </w:abstractNum>
  <w:abstractNum w:abstractNumId="21" w15:restartNumberingAfterBreak="0">
    <w:nsid w:val="5A292E7F"/>
    <w:multiLevelType w:val="hybridMultilevel"/>
    <w:tmpl w:val="EFA2CDC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D13D50"/>
    <w:multiLevelType w:val="multilevel"/>
    <w:tmpl w:val="A352EC26"/>
    <w:styleLink w:val="LetterList"/>
    <w:lvl w:ilvl="0">
      <w:start w:val="1"/>
      <w:numFmt w:val="lowerLetter"/>
      <w:pStyle w:val="List"/>
      <w:lvlText w:val="(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7C9E113D"/>
    <w:multiLevelType w:val="multilevel"/>
    <w:tmpl w:val="CA3C0B58"/>
    <w:styleLink w:val="Bullets"/>
    <w:lvl w:ilvl="0">
      <w:start w:val="1"/>
      <w:numFmt w:val="bullet"/>
      <w:pStyle w:val="ListBullet"/>
      <w:lvlText w:val="•"/>
      <w:lvlJc w:val="left"/>
      <w:pPr>
        <w:ind w:left="284" w:hanging="284"/>
      </w:pPr>
      <w:rPr>
        <w:rFonts w:ascii="Arial" w:hAnsi="Arial" w:cs="Times New Roman" w:hint="default"/>
        <w:color w:val="auto"/>
      </w:rPr>
    </w:lvl>
    <w:lvl w:ilvl="1">
      <w:start w:val="1"/>
      <w:numFmt w:val="bullet"/>
      <w:pStyle w:val="ListBullet2"/>
      <w:lvlText w:val="»"/>
      <w:lvlJc w:val="left"/>
      <w:pPr>
        <w:ind w:left="568" w:hanging="284"/>
      </w:pPr>
      <w:rPr>
        <w:rFonts w:ascii="Arial" w:hAnsi="Arial" w:cs="Gill Sans" w:hint="default"/>
      </w:rPr>
    </w:lvl>
    <w:lvl w:ilvl="2">
      <w:start w:val="1"/>
      <w:numFmt w:val="bullet"/>
      <w:lvlText w:val="–"/>
      <w:lvlJc w:val="left"/>
      <w:pPr>
        <w:tabs>
          <w:tab w:val="num" w:pos="928"/>
        </w:tabs>
        <w:ind w:left="852" w:hanging="284"/>
      </w:pPr>
      <w:rPr>
        <w:rFonts w:ascii="Arial" w:hAnsi="Arial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1212"/>
        </w:tabs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96"/>
        </w:tabs>
        <w:ind w:left="1420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1780"/>
        </w:tabs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064"/>
        </w:tabs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348"/>
        </w:tabs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2632"/>
        </w:tabs>
        <w:ind w:left="2556" w:hanging="284"/>
      </w:pPr>
      <w:rPr>
        <w:rFonts w:ascii="Wingdings" w:hAnsi="Wingdings" w:hint="default"/>
      </w:rPr>
    </w:lvl>
  </w:abstractNum>
  <w:num w:numId="1" w16cid:durableId="2047216293">
    <w:abstractNumId w:val="9"/>
  </w:num>
  <w:num w:numId="2" w16cid:durableId="112557785">
    <w:abstractNumId w:val="7"/>
  </w:num>
  <w:num w:numId="3" w16cid:durableId="1269853437">
    <w:abstractNumId w:val="6"/>
  </w:num>
  <w:num w:numId="4" w16cid:durableId="1321736189">
    <w:abstractNumId w:val="5"/>
  </w:num>
  <w:num w:numId="5" w16cid:durableId="1045106290">
    <w:abstractNumId w:val="4"/>
  </w:num>
  <w:num w:numId="6" w16cid:durableId="935669045">
    <w:abstractNumId w:val="8"/>
  </w:num>
  <w:num w:numId="7" w16cid:durableId="1304429708">
    <w:abstractNumId w:val="3"/>
  </w:num>
  <w:num w:numId="8" w16cid:durableId="93520263">
    <w:abstractNumId w:val="2"/>
  </w:num>
  <w:num w:numId="9" w16cid:durableId="1863787578">
    <w:abstractNumId w:val="1"/>
  </w:num>
  <w:num w:numId="10" w16cid:durableId="1793401856">
    <w:abstractNumId w:val="0"/>
  </w:num>
  <w:num w:numId="11" w16cid:durableId="1005281834">
    <w:abstractNumId w:val="23"/>
  </w:num>
  <w:num w:numId="12" w16cid:durableId="1928731583">
    <w:abstractNumId w:val="20"/>
  </w:num>
  <w:num w:numId="13" w16cid:durableId="196569685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090887631">
    <w:abstractNumId w:val="10"/>
  </w:num>
  <w:num w:numId="15" w16cid:durableId="1288119992">
    <w:abstractNumId w:val="13"/>
  </w:num>
  <w:num w:numId="16" w16cid:durableId="1260331756">
    <w:abstractNumId w:val="15"/>
  </w:num>
  <w:num w:numId="17" w16cid:durableId="1142578830">
    <w:abstractNumId w:val="14"/>
  </w:num>
  <w:num w:numId="18" w16cid:durableId="2088841525">
    <w:abstractNumId w:val="12"/>
  </w:num>
  <w:num w:numId="19" w16cid:durableId="1104156439">
    <w:abstractNumId w:val="11"/>
  </w:num>
  <w:num w:numId="20" w16cid:durableId="207711854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2733629">
    <w:abstractNumId w:val="22"/>
  </w:num>
  <w:num w:numId="22" w16cid:durableId="253636440">
    <w:abstractNumId w:val="16"/>
  </w:num>
  <w:num w:numId="23" w16cid:durableId="1647666946">
    <w:abstractNumId w:val="17"/>
  </w:num>
  <w:num w:numId="24" w16cid:durableId="1532302242">
    <w:abstractNumId w:val="21"/>
  </w:num>
  <w:num w:numId="25" w16cid:durableId="387655055">
    <w:abstractNumId w:val="19"/>
  </w:num>
  <w:num w:numId="26" w16cid:durableId="1355617530">
    <w:abstractNumId w:val="18"/>
  </w:num>
  <w:num w:numId="27" w16cid:durableId="157234643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90113361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1A49"/>
    <w:rsid w:val="00002170"/>
    <w:rsid w:val="000038CE"/>
    <w:rsid w:val="0000473C"/>
    <w:rsid w:val="00005CFE"/>
    <w:rsid w:val="00012C9E"/>
    <w:rsid w:val="000148F9"/>
    <w:rsid w:val="00020AC8"/>
    <w:rsid w:val="000223C0"/>
    <w:rsid w:val="0003297E"/>
    <w:rsid w:val="00035426"/>
    <w:rsid w:val="00043C55"/>
    <w:rsid w:val="00047B3B"/>
    <w:rsid w:val="000520E4"/>
    <w:rsid w:val="000559B6"/>
    <w:rsid w:val="00056B34"/>
    <w:rsid w:val="00057666"/>
    <w:rsid w:val="00064CEF"/>
    <w:rsid w:val="00071C7C"/>
    <w:rsid w:val="00082A0F"/>
    <w:rsid w:val="0008679E"/>
    <w:rsid w:val="00095D48"/>
    <w:rsid w:val="000A0B42"/>
    <w:rsid w:val="000B1CD2"/>
    <w:rsid w:val="000C2C00"/>
    <w:rsid w:val="000D4346"/>
    <w:rsid w:val="000D730E"/>
    <w:rsid w:val="000E1D15"/>
    <w:rsid w:val="000E3179"/>
    <w:rsid w:val="000F10FB"/>
    <w:rsid w:val="00102C39"/>
    <w:rsid w:val="00113B8A"/>
    <w:rsid w:val="00121369"/>
    <w:rsid w:val="00131297"/>
    <w:rsid w:val="001315B2"/>
    <w:rsid w:val="001360D0"/>
    <w:rsid w:val="00155415"/>
    <w:rsid w:val="00156E6B"/>
    <w:rsid w:val="00160BE0"/>
    <w:rsid w:val="00161A49"/>
    <w:rsid w:val="00176F7F"/>
    <w:rsid w:val="00182CEB"/>
    <w:rsid w:val="001870EB"/>
    <w:rsid w:val="001879E8"/>
    <w:rsid w:val="00191578"/>
    <w:rsid w:val="00196256"/>
    <w:rsid w:val="001A4AC4"/>
    <w:rsid w:val="001A4EAE"/>
    <w:rsid w:val="001A6658"/>
    <w:rsid w:val="001D2DD4"/>
    <w:rsid w:val="001D4CC6"/>
    <w:rsid w:val="001F5329"/>
    <w:rsid w:val="001F6CBF"/>
    <w:rsid w:val="00202E3E"/>
    <w:rsid w:val="00203995"/>
    <w:rsid w:val="0021036E"/>
    <w:rsid w:val="002200F4"/>
    <w:rsid w:val="002259D4"/>
    <w:rsid w:val="00231FE9"/>
    <w:rsid w:val="00243DF2"/>
    <w:rsid w:val="00243E52"/>
    <w:rsid w:val="00260288"/>
    <w:rsid w:val="002663D0"/>
    <w:rsid w:val="002678BA"/>
    <w:rsid w:val="002833DB"/>
    <w:rsid w:val="002900B1"/>
    <w:rsid w:val="0029175D"/>
    <w:rsid w:val="00291D7A"/>
    <w:rsid w:val="002A22D5"/>
    <w:rsid w:val="002B5FEC"/>
    <w:rsid w:val="002B6301"/>
    <w:rsid w:val="002C3A0D"/>
    <w:rsid w:val="002D16CD"/>
    <w:rsid w:val="002E1B02"/>
    <w:rsid w:val="002E4791"/>
    <w:rsid w:val="002E6AE0"/>
    <w:rsid w:val="002F35BB"/>
    <w:rsid w:val="002F49C3"/>
    <w:rsid w:val="0030354D"/>
    <w:rsid w:val="00307F78"/>
    <w:rsid w:val="00314E39"/>
    <w:rsid w:val="00317D23"/>
    <w:rsid w:val="00323304"/>
    <w:rsid w:val="003271F5"/>
    <w:rsid w:val="0033592B"/>
    <w:rsid w:val="00340C2F"/>
    <w:rsid w:val="00345D26"/>
    <w:rsid w:val="0035793F"/>
    <w:rsid w:val="00365591"/>
    <w:rsid w:val="00370327"/>
    <w:rsid w:val="00375458"/>
    <w:rsid w:val="00381C1B"/>
    <w:rsid w:val="00384A6B"/>
    <w:rsid w:val="003A7890"/>
    <w:rsid w:val="003B5571"/>
    <w:rsid w:val="003C15EB"/>
    <w:rsid w:val="003C748E"/>
    <w:rsid w:val="003D37E6"/>
    <w:rsid w:val="003D5686"/>
    <w:rsid w:val="003E543A"/>
    <w:rsid w:val="003F5858"/>
    <w:rsid w:val="003F78ED"/>
    <w:rsid w:val="0040340A"/>
    <w:rsid w:val="00412C4D"/>
    <w:rsid w:val="004455FA"/>
    <w:rsid w:val="00451841"/>
    <w:rsid w:val="00454A22"/>
    <w:rsid w:val="004568CC"/>
    <w:rsid w:val="00461B01"/>
    <w:rsid w:val="00465F7C"/>
    <w:rsid w:val="00467849"/>
    <w:rsid w:val="00472021"/>
    <w:rsid w:val="0047406B"/>
    <w:rsid w:val="0049494D"/>
    <w:rsid w:val="004A34DB"/>
    <w:rsid w:val="004A373A"/>
    <w:rsid w:val="004A59B5"/>
    <w:rsid w:val="004C2944"/>
    <w:rsid w:val="004C2BAF"/>
    <w:rsid w:val="004D0C42"/>
    <w:rsid w:val="004D551C"/>
    <w:rsid w:val="004D7258"/>
    <w:rsid w:val="00505041"/>
    <w:rsid w:val="005071CC"/>
    <w:rsid w:val="00524D78"/>
    <w:rsid w:val="005348D4"/>
    <w:rsid w:val="00534D87"/>
    <w:rsid w:val="00540F7B"/>
    <w:rsid w:val="00547F64"/>
    <w:rsid w:val="005571FD"/>
    <w:rsid w:val="00561EC8"/>
    <w:rsid w:val="00564CD0"/>
    <w:rsid w:val="005910A6"/>
    <w:rsid w:val="00591873"/>
    <w:rsid w:val="005A3E07"/>
    <w:rsid w:val="005B0149"/>
    <w:rsid w:val="005B3FE2"/>
    <w:rsid w:val="005B7DDF"/>
    <w:rsid w:val="005C3357"/>
    <w:rsid w:val="005F466E"/>
    <w:rsid w:val="00601C60"/>
    <w:rsid w:val="006023C5"/>
    <w:rsid w:val="00611208"/>
    <w:rsid w:val="006179AA"/>
    <w:rsid w:val="00632C3F"/>
    <w:rsid w:val="0064499C"/>
    <w:rsid w:val="00644F9F"/>
    <w:rsid w:val="00645C18"/>
    <w:rsid w:val="00654F65"/>
    <w:rsid w:val="00671316"/>
    <w:rsid w:val="00687373"/>
    <w:rsid w:val="00691C79"/>
    <w:rsid w:val="00693485"/>
    <w:rsid w:val="00696723"/>
    <w:rsid w:val="006979B8"/>
    <w:rsid w:val="006A54A3"/>
    <w:rsid w:val="006B31C6"/>
    <w:rsid w:val="006B514D"/>
    <w:rsid w:val="006B5C37"/>
    <w:rsid w:val="006D6DC6"/>
    <w:rsid w:val="006E2041"/>
    <w:rsid w:val="006E7DCB"/>
    <w:rsid w:val="006F149F"/>
    <w:rsid w:val="006F69B7"/>
    <w:rsid w:val="0071319F"/>
    <w:rsid w:val="00720C66"/>
    <w:rsid w:val="00745A08"/>
    <w:rsid w:val="007503DC"/>
    <w:rsid w:val="007607BF"/>
    <w:rsid w:val="00761157"/>
    <w:rsid w:val="00764B78"/>
    <w:rsid w:val="007920FB"/>
    <w:rsid w:val="007926C2"/>
    <w:rsid w:val="007A4FF5"/>
    <w:rsid w:val="007A7845"/>
    <w:rsid w:val="007C3F49"/>
    <w:rsid w:val="007C74DC"/>
    <w:rsid w:val="007D0524"/>
    <w:rsid w:val="007D0BB8"/>
    <w:rsid w:val="007D28D8"/>
    <w:rsid w:val="007E009D"/>
    <w:rsid w:val="007F11D8"/>
    <w:rsid w:val="007F7025"/>
    <w:rsid w:val="00805C7A"/>
    <w:rsid w:val="00807179"/>
    <w:rsid w:val="0082014A"/>
    <w:rsid w:val="008251AE"/>
    <w:rsid w:val="00831B39"/>
    <w:rsid w:val="008363E1"/>
    <w:rsid w:val="00845E4A"/>
    <w:rsid w:val="00863E3F"/>
    <w:rsid w:val="00893472"/>
    <w:rsid w:val="008978FB"/>
    <w:rsid w:val="008A3963"/>
    <w:rsid w:val="008A3B58"/>
    <w:rsid w:val="008A5084"/>
    <w:rsid w:val="008B02B9"/>
    <w:rsid w:val="008C097F"/>
    <w:rsid w:val="008C3B71"/>
    <w:rsid w:val="008C7207"/>
    <w:rsid w:val="008D3A24"/>
    <w:rsid w:val="008E04A2"/>
    <w:rsid w:val="008F2E1D"/>
    <w:rsid w:val="008F6CAF"/>
    <w:rsid w:val="009051AD"/>
    <w:rsid w:val="009119A6"/>
    <w:rsid w:val="00916354"/>
    <w:rsid w:val="009364E8"/>
    <w:rsid w:val="0094083D"/>
    <w:rsid w:val="009458E9"/>
    <w:rsid w:val="00951E5A"/>
    <w:rsid w:val="00954C08"/>
    <w:rsid w:val="00974C49"/>
    <w:rsid w:val="009815E3"/>
    <w:rsid w:val="00981ED9"/>
    <w:rsid w:val="00984F64"/>
    <w:rsid w:val="0099754E"/>
    <w:rsid w:val="009B2739"/>
    <w:rsid w:val="009B41A2"/>
    <w:rsid w:val="009B4D8E"/>
    <w:rsid w:val="009C2C42"/>
    <w:rsid w:val="009D32E0"/>
    <w:rsid w:val="009F6829"/>
    <w:rsid w:val="00A01CA0"/>
    <w:rsid w:val="00A0287B"/>
    <w:rsid w:val="00A15D80"/>
    <w:rsid w:val="00A17239"/>
    <w:rsid w:val="00A2353B"/>
    <w:rsid w:val="00A46A14"/>
    <w:rsid w:val="00A51546"/>
    <w:rsid w:val="00A6283A"/>
    <w:rsid w:val="00A66B54"/>
    <w:rsid w:val="00A734FA"/>
    <w:rsid w:val="00A74535"/>
    <w:rsid w:val="00A81B36"/>
    <w:rsid w:val="00A8313E"/>
    <w:rsid w:val="00A861F9"/>
    <w:rsid w:val="00A864CB"/>
    <w:rsid w:val="00A86D56"/>
    <w:rsid w:val="00A91106"/>
    <w:rsid w:val="00A940DC"/>
    <w:rsid w:val="00A94F50"/>
    <w:rsid w:val="00A95AC4"/>
    <w:rsid w:val="00AA5E63"/>
    <w:rsid w:val="00AB2BF4"/>
    <w:rsid w:val="00AD563E"/>
    <w:rsid w:val="00AD79D7"/>
    <w:rsid w:val="00B02776"/>
    <w:rsid w:val="00B13972"/>
    <w:rsid w:val="00B17AB6"/>
    <w:rsid w:val="00B27A8A"/>
    <w:rsid w:val="00B41B36"/>
    <w:rsid w:val="00B44728"/>
    <w:rsid w:val="00B52AE9"/>
    <w:rsid w:val="00B60CC4"/>
    <w:rsid w:val="00B62A62"/>
    <w:rsid w:val="00B63589"/>
    <w:rsid w:val="00B7171C"/>
    <w:rsid w:val="00B905CE"/>
    <w:rsid w:val="00B936B6"/>
    <w:rsid w:val="00BB28AF"/>
    <w:rsid w:val="00BB5FDC"/>
    <w:rsid w:val="00BC3D69"/>
    <w:rsid w:val="00BC491D"/>
    <w:rsid w:val="00BD2690"/>
    <w:rsid w:val="00BD518E"/>
    <w:rsid w:val="00BE072A"/>
    <w:rsid w:val="00C01191"/>
    <w:rsid w:val="00C07D2B"/>
    <w:rsid w:val="00C24404"/>
    <w:rsid w:val="00C35E3F"/>
    <w:rsid w:val="00C443C3"/>
    <w:rsid w:val="00C47610"/>
    <w:rsid w:val="00C54D91"/>
    <w:rsid w:val="00C606F6"/>
    <w:rsid w:val="00C637AE"/>
    <w:rsid w:val="00C64CBF"/>
    <w:rsid w:val="00C70700"/>
    <w:rsid w:val="00C80486"/>
    <w:rsid w:val="00C81D08"/>
    <w:rsid w:val="00C932EB"/>
    <w:rsid w:val="00CA57F4"/>
    <w:rsid w:val="00CB3FE2"/>
    <w:rsid w:val="00CB6746"/>
    <w:rsid w:val="00CD3411"/>
    <w:rsid w:val="00CD4C92"/>
    <w:rsid w:val="00CE5E8E"/>
    <w:rsid w:val="00CF3212"/>
    <w:rsid w:val="00D00E93"/>
    <w:rsid w:val="00D02C57"/>
    <w:rsid w:val="00D13896"/>
    <w:rsid w:val="00D13CF6"/>
    <w:rsid w:val="00D17BAA"/>
    <w:rsid w:val="00D25425"/>
    <w:rsid w:val="00D43486"/>
    <w:rsid w:val="00D44F0C"/>
    <w:rsid w:val="00D648E6"/>
    <w:rsid w:val="00D6763B"/>
    <w:rsid w:val="00D71A2D"/>
    <w:rsid w:val="00D87E42"/>
    <w:rsid w:val="00DA7C19"/>
    <w:rsid w:val="00DD0B41"/>
    <w:rsid w:val="00DE1EB7"/>
    <w:rsid w:val="00DE6C09"/>
    <w:rsid w:val="00DF49F3"/>
    <w:rsid w:val="00E03F4F"/>
    <w:rsid w:val="00E07412"/>
    <w:rsid w:val="00E13473"/>
    <w:rsid w:val="00E20F74"/>
    <w:rsid w:val="00E234E8"/>
    <w:rsid w:val="00E23E02"/>
    <w:rsid w:val="00E327C6"/>
    <w:rsid w:val="00E57648"/>
    <w:rsid w:val="00E60987"/>
    <w:rsid w:val="00E7721D"/>
    <w:rsid w:val="00E84246"/>
    <w:rsid w:val="00E84CD3"/>
    <w:rsid w:val="00E93B9E"/>
    <w:rsid w:val="00EA03F5"/>
    <w:rsid w:val="00EB7A64"/>
    <w:rsid w:val="00EC6B68"/>
    <w:rsid w:val="00EC7194"/>
    <w:rsid w:val="00EC76DC"/>
    <w:rsid w:val="00ED384C"/>
    <w:rsid w:val="00ED3930"/>
    <w:rsid w:val="00ED673D"/>
    <w:rsid w:val="00EE3024"/>
    <w:rsid w:val="00EE4B9E"/>
    <w:rsid w:val="00EF249E"/>
    <w:rsid w:val="00EF25F6"/>
    <w:rsid w:val="00EF59EA"/>
    <w:rsid w:val="00EF7ADC"/>
    <w:rsid w:val="00F030F8"/>
    <w:rsid w:val="00F13CC3"/>
    <w:rsid w:val="00F177D2"/>
    <w:rsid w:val="00F3584E"/>
    <w:rsid w:val="00F40B04"/>
    <w:rsid w:val="00F470F1"/>
    <w:rsid w:val="00F50874"/>
    <w:rsid w:val="00F508AB"/>
    <w:rsid w:val="00F51878"/>
    <w:rsid w:val="00F54D72"/>
    <w:rsid w:val="00F8046E"/>
    <w:rsid w:val="00F82036"/>
    <w:rsid w:val="00F94FE9"/>
    <w:rsid w:val="00F9547D"/>
    <w:rsid w:val="00FA369D"/>
    <w:rsid w:val="00FB35CC"/>
    <w:rsid w:val="00FB3D40"/>
    <w:rsid w:val="00FD68B4"/>
    <w:rsid w:val="00FE16EF"/>
    <w:rsid w:val="00FE1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6405668D"/>
  <w15:docId w15:val="{7624F8BB-05F4-4864-A056-24DE5252E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ill Sans MT Std Light" w:eastAsia="Gill Sans MT Std Light" w:hAnsi="Gill Sans MT Std Light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7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4C08"/>
    <w:pPr>
      <w:spacing w:before="120" w:after="120"/>
    </w:pPr>
    <w:rPr>
      <w:rFonts w:ascii="Gill Sans MT" w:hAnsi="Gill Sans MT"/>
      <w:spacing w:val="-2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A369D"/>
    <w:pPr>
      <w:keepNext/>
      <w:keepLines/>
      <w:spacing w:before="240"/>
      <w:outlineLvl w:val="0"/>
    </w:pPr>
    <w:rPr>
      <w:rFonts w:eastAsia="SimHei"/>
      <w:color w:val="2E5168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FA369D"/>
    <w:pPr>
      <w:keepNext/>
      <w:keepLines/>
      <w:spacing w:before="240"/>
      <w:outlineLvl w:val="1"/>
    </w:pPr>
    <w:rPr>
      <w:rFonts w:eastAsia="SimHei"/>
      <w:color w:val="39607A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1360D0"/>
    <w:pPr>
      <w:keepNext/>
      <w:keepLines/>
      <w:spacing w:before="240"/>
      <w:outlineLvl w:val="2"/>
    </w:pPr>
    <w:rPr>
      <w:rFonts w:eastAsia="SimHei"/>
      <w:color w:val="294557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360D0"/>
    <w:pPr>
      <w:keepNext/>
      <w:keepLines/>
      <w:spacing w:before="240"/>
      <w:outlineLvl w:val="3"/>
    </w:pPr>
    <w:rPr>
      <w:rFonts w:eastAsia="SimHei"/>
      <w:iCs/>
      <w:color w:val="294557"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A369D"/>
    <w:pPr>
      <w:keepNext/>
      <w:keepLines/>
      <w:spacing w:before="240"/>
      <w:outlineLvl w:val="4"/>
    </w:pPr>
    <w:rPr>
      <w:rFonts w:eastAsiaTheme="majorEastAsia" w:cstheme="majorBidi"/>
      <w:color w:val="39607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3D40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link w:val="Header"/>
    <w:uiPriority w:val="99"/>
    <w:rsid w:val="00FB3D40"/>
    <w:rPr>
      <w:spacing w:val="-2"/>
      <w:sz w:val="24"/>
    </w:rPr>
  </w:style>
  <w:style w:type="paragraph" w:styleId="Footer">
    <w:name w:val="footer"/>
    <w:basedOn w:val="Normal"/>
    <w:link w:val="FooterChar"/>
    <w:uiPriority w:val="99"/>
    <w:unhideWhenUsed/>
    <w:rsid w:val="006E2041"/>
    <w:pPr>
      <w:tabs>
        <w:tab w:val="center" w:pos="4513"/>
        <w:tab w:val="right" w:pos="9026"/>
      </w:tabs>
      <w:spacing w:after="0"/>
    </w:pPr>
    <w:rPr>
      <w:sz w:val="16"/>
    </w:rPr>
  </w:style>
  <w:style w:type="character" w:customStyle="1" w:styleId="FooterChar">
    <w:name w:val="Footer Char"/>
    <w:link w:val="Footer"/>
    <w:uiPriority w:val="99"/>
    <w:rsid w:val="006E2041"/>
    <w:rPr>
      <w:rFonts w:ascii="Gill Sans MT" w:hAnsi="Gill Sans MT"/>
      <w:spacing w:val="-2"/>
      <w:sz w:val="16"/>
    </w:rPr>
  </w:style>
  <w:style w:type="table" w:styleId="TableGrid">
    <w:name w:val="Table Grid"/>
    <w:basedOn w:val="TableNormal"/>
    <w:uiPriority w:val="39"/>
    <w:rsid w:val="00012C9E"/>
    <w:tblPr>
      <w:tblStyleRowBandSize w:val="1"/>
      <w:tblBorders>
        <w:insideH w:val="single" w:sz="6" w:space="0" w:color="FFFFFF"/>
      </w:tblBorders>
      <w:tblCellMar>
        <w:top w:w="85" w:type="dxa"/>
        <w:left w:w="85" w:type="dxa"/>
        <w:bottom w:w="85" w:type="dxa"/>
        <w:right w:w="85" w:type="dxa"/>
      </w:tblCellMar>
    </w:tblPr>
    <w:tcPr>
      <w:shd w:val="diagStripe" w:color="F7F7F8" w:fill="auto"/>
    </w:tcPr>
    <w:tblStylePr w:type="firstRow">
      <w:rPr>
        <w:rFonts w:ascii="Gill Sans MT" w:hAnsi="Gill Sans MT"/>
        <w:color w:val="FFFFFF"/>
      </w:rPr>
      <w:tblPr/>
      <w:tcPr>
        <w:shd w:val="clear" w:color="auto" w:fill="39607A"/>
      </w:tcPr>
    </w:tblStylePr>
    <w:tblStylePr w:type="firstCol">
      <w:rPr>
        <w:rFonts w:ascii="Gill Sans MT" w:hAnsi="Gill Sans MT"/>
      </w:rPr>
    </w:tblStylePr>
    <w:tblStylePr w:type="band1Horz">
      <w:tblPr/>
      <w:tcPr>
        <w:shd w:val="clear" w:color="auto" w:fill="EDF3F7"/>
      </w:tcPr>
    </w:tblStylePr>
    <w:tblStylePr w:type="band2Horz">
      <w:tblPr/>
      <w:tcPr>
        <w:shd w:val="clear" w:color="auto" w:fill="F7F7F7"/>
      </w:tcPr>
    </w:tblStylePr>
  </w:style>
  <w:style w:type="character" w:customStyle="1" w:styleId="Heading1Char">
    <w:name w:val="Heading 1 Char"/>
    <w:link w:val="Heading1"/>
    <w:uiPriority w:val="9"/>
    <w:rsid w:val="00FA369D"/>
    <w:rPr>
      <w:rFonts w:ascii="Gill Sans MT" w:eastAsia="SimHei" w:hAnsi="Gill Sans MT"/>
      <w:color w:val="2E5168"/>
      <w:spacing w:val="-2"/>
      <w:sz w:val="44"/>
      <w:szCs w:val="32"/>
      <w:lang w:eastAsia="en-US"/>
    </w:rPr>
  </w:style>
  <w:style w:type="table" w:customStyle="1" w:styleId="Frame">
    <w:name w:val="Frame"/>
    <w:basedOn w:val="TableNormal"/>
    <w:uiPriority w:val="99"/>
    <w:rsid w:val="00D13CF6"/>
    <w:tblPr>
      <w:tblCellMar>
        <w:left w:w="0" w:type="dxa"/>
        <w:right w:w="0" w:type="dxa"/>
      </w:tblCellMar>
    </w:tblPr>
  </w:style>
  <w:style w:type="character" w:customStyle="1" w:styleId="Heading2Char">
    <w:name w:val="Heading 2 Char"/>
    <w:link w:val="Heading2"/>
    <w:uiPriority w:val="9"/>
    <w:rsid w:val="00954C08"/>
    <w:rPr>
      <w:rFonts w:ascii="Gill Sans MT" w:eastAsia="SimHei" w:hAnsi="Gill Sans MT"/>
      <w:color w:val="39607A"/>
      <w:spacing w:val="-2"/>
      <w:sz w:val="36"/>
      <w:szCs w:val="26"/>
      <w:lang w:eastAsia="en-US"/>
    </w:rPr>
  </w:style>
  <w:style w:type="paragraph" w:customStyle="1" w:styleId="Textbox">
    <w:name w:val="Textbox"/>
    <w:basedOn w:val="Normal"/>
    <w:link w:val="TextboxChar"/>
    <w:uiPriority w:val="94"/>
    <w:rsid w:val="00611208"/>
    <w:rPr>
      <w:sz w:val="20"/>
    </w:rPr>
  </w:style>
  <w:style w:type="paragraph" w:styleId="NoSpacing">
    <w:name w:val="No Spacing"/>
    <w:link w:val="NoSpacingChar"/>
    <w:uiPriority w:val="94"/>
    <w:rsid w:val="003D37E6"/>
    <w:rPr>
      <w:spacing w:val="-2"/>
      <w:sz w:val="22"/>
      <w:szCs w:val="22"/>
      <w:lang w:eastAsia="en-US"/>
    </w:rPr>
  </w:style>
  <w:style w:type="character" w:customStyle="1" w:styleId="TextboxChar">
    <w:name w:val="Textbox Char"/>
    <w:link w:val="Textbox"/>
    <w:uiPriority w:val="94"/>
    <w:rsid w:val="00954C08"/>
    <w:rPr>
      <w:rFonts w:ascii="Gill Sans MT" w:hAnsi="Gill Sans MT"/>
      <w:spacing w:val="-2"/>
      <w:szCs w:val="22"/>
      <w:lang w:eastAsia="en-US"/>
    </w:rPr>
  </w:style>
  <w:style w:type="paragraph" w:customStyle="1" w:styleId="TextboxNoSpacing">
    <w:name w:val="Textbox No Spacing"/>
    <w:basedOn w:val="NoSpacing"/>
    <w:link w:val="TextboxNoSpacingChar"/>
    <w:uiPriority w:val="94"/>
    <w:rsid w:val="00611208"/>
    <w:rPr>
      <w:sz w:val="20"/>
    </w:rPr>
  </w:style>
  <w:style w:type="character" w:styleId="PlaceholderText">
    <w:name w:val="Placeholder Text"/>
    <w:uiPriority w:val="99"/>
    <w:semiHidden/>
    <w:rsid w:val="00A81B36"/>
    <w:rPr>
      <w:color w:val="808080"/>
    </w:rPr>
  </w:style>
  <w:style w:type="character" w:customStyle="1" w:styleId="NoSpacingChar">
    <w:name w:val="No Spacing Char"/>
    <w:link w:val="NoSpacing"/>
    <w:uiPriority w:val="94"/>
    <w:rsid w:val="00954C08"/>
    <w:rPr>
      <w:spacing w:val="-2"/>
      <w:sz w:val="22"/>
      <w:szCs w:val="22"/>
      <w:lang w:eastAsia="en-US"/>
    </w:rPr>
  </w:style>
  <w:style w:type="character" w:customStyle="1" w:styleId="TextboxNoSpacingChar">
    <w:name w:val="Textbox No Spacing Char"/>
    <w:link w:val="TextboxNoSpacing"/>
    <w:uiPriority w:val="94"/>
    <w:rsid w:val="00954C08"/>
    <w:rPr>
      <w:spacing w:val="-2"/>
      <w:szCs w:val="22"/>
      <w:lang w:eastAsia="en-US"/>
    </w:rPr>
  </w:style>
  <w:style w:type="paragraph" w:customStyle="1" w:styleId="TextboxHeading">
    <w:name w:val="Textbox Heading"/>
    <w:basedOn w:val="Normal"/>
    <w:link w:val="TextboxHeadingChar"/>
    <w:uiPriority w:val="94"/>
    <w:rsid w:val="009B4D8E"/>
    <w:rPr>
      <w:b/>
      <w:caps/>
      <w:sz w:val="20"/>
    </w:rPr>
  </w:style>
  <w:style w:type="paragraph" w:customStyle="1" w:styleId="Logo">
    <w:name w:val="Logo"/>
    <w:basedOn w:val="Normal"/>
    <w:next w:val="Normal"/>
    <w:link w:val="LogoChar"/>
    <w:uiPriority w:val="98"/>
    <w:rsid w:val="00D13896"/>
    <w:pPr>
      <w:framePr w:w="4026" w:h="1418" w:hRule="exact" w:wrap="around" w:vAnchor="page" w:hAnchor="page" w:x="568" w:y="1560" w:anchorLock="1"/>
      <w:spacing w:after="180"/>
      <w:ind w:left="170"/>
    </w:pPr>
  </w:style>
  <w:style w:type="character" w:customStyle="1" w:styleId="TextboxHeadingChar">
    <w:name w:val="Textbox Heading Char"/>
    <w:link w:val="TextboxHeading"/>
    <w:uiPriority w:val="94"/>
    <w:rsid w:val="00954C08"/>
    <w:rPr>
      <w:rFonts w:ascii="Gill Sans MT" w:hAnsi="Gill Sans MT"/>
      <w:b/>
      <w:caps/>
      <w:spacing w:val="-2"/>
      <w:szCs w:val="22"/>
      <w:lang w:eastAsia="en-US"/>
    </w:rPr>
  </w:style>
  <w:style w:type="character" w:styleId="Hyperlink">
    <w:name w:val="Hyperlink"/>
    <w:uiPriority w:val="99"/>
    <w:unhideWhenUsed/>
    <w:rsid w:val="00082A0F"/>
    <w:rPr>
      <w:rFonts w:ascii="Gill Sans MT" w:hAnsi="Gill Sans MT"/>
      <w:color w:val="003995"/>
      <w:sz w:val="22"/>
      <w:u w:val="single"/>
    </w:rPr>
  </w:style>
  <w:style w:type="character" w:customStyle="1" w:styleId="LogoChar">
    <w:name w:val="Logo Char"/>
    <w:link w:val="Logo"/>
    <w:uiPriority w:val="98"/>
    <w:rsid w:val="00954C08"/>
    <w:rPr>
      <w:rFonts w:ascii="Gill Sans MT" w:hAnsi="Gill Sans MT"/>
      <w:spacing w:val="-2"/>
      <w:sz w:val="22"/>
      <w:szCs w:val="22"/>
      <w:lang w:eastAsia="en-US"/>
    </w:rPr>
  </w:style>
  <w:style w:type="character" w:customStyle="1" w:styleId="UnresolvedMention1">
    <w:name w:val="Unresolved Mention1"/>
    <w:uiPriority w:val="99"/>
    <w:semiHidden/>
    <w:unhideWhenUsed/>
    <w:rsid w:val="007A7845"/>
    <w:rPr>
      <w:color w:val="808080"/>
      <w:shd w:val="clear" w:color="auto" w:fill="E6E6E6"/>
    </w:rPr>
  </w:style>
  <w:style w:type="paragraph" w:customStyle="1" w:styleId="TextboxAddress">
    <w:name w:val="Textbox Address"/>
    <w:basedOn w:val="Textbox"/>
    <w:link w:val="TextboxAddressChar"/>
    <w:uiPriority w:val="94"/>
    <w:rsid w:val="00E23E02"/>
    <w:pPr>
      <w:spacing w:after="0" w:line="324" w:lineRule="auto"/>
    </w:pPr>
  </w:style>
  <w:style w:type="table" w:customStyle="1" w:styleId="TasmanianDeptEducationcustomtable">
    <w:name w:val="Tasmanian Dept Education custom table"/>
    <w:basedOn w:val="TableNormal"/>
    <w:uiPriority w:val="99"/>
    <w:rsid w:val="00F50874"/>
    <w:tblPr>
      <w:tblCellMar>
        <w:top w:w="255" w:type="dxa"/>
        <w:left w:w="397" w:type="dxa"/>
        <w:right w:w="397" w:type="dxa"/>
      </w:tblCellMar>
    </w:tblPr>
    <w:tcPr>
      <w:shd w:val="diagStripe" w:color="F2F2F2" w:fill="auto"/>
    </w:tcPr>
    <w:tblStylePr w:type="firstRow">
      <w:tblPr/>
      <w:tcPr>
        <w:tcBorders>
          <w:top w:val="single" w:sz="36" w:space="0" w:color="39607A"/>
        </w:tcBorders>
      </w:tcPr>
    </w:tblStylePr>
  </w:style>
  <w:style w:type="character" w:customStyle="1" w:styleId="TextboxAddressChar">
    <w:name w:val="Textbox Address Char"/>
    <w:link w:val="TextboxAddress"/>
    <w:uiPriority w:val="94"/>
    <w:rsid w:val="00954C08"/>
    <w:rPr>
      <w:rFonts w:ascii="Gill Sans MT" w:hAnsi="Gill Sans MT"/>
      <w:spacing w:val="-2"/>
      <w:szCs w:val="22"/>
      <w:lang w:eastAsia="en-US"/>
    </w:rPr>
  </w:style>
  <w:style w:type="paragraph" w:styleId="ListBullet">
    <w:name w:val="List Bullet"/>
    <w:basedOn w:val="Normal"/>
    <w:uiPriority w:val="99"/>
    <w:unhideWhenUsed/>
    <w:qFormat/>
    <w:rsid w:val="00082A0F"/>
    <w:pPr>
      <w:numPr>
        <w:numId w:val="16"/>
      </w:numPr>
    </w:pPr>
  </w:style>
  <w:style w:type="paragraph" w:styleId="ListBullet2">
    <w:name w:val="List Bullet 2"/>
    <w:basedOn w:val="Normal"/>
    <w:uiPriority w:val="99"/>
    <w:unhideWhenUsed/>
    <w:qFormat/>
    <w:rsid w:val="007F11D8"/>
    <w:pPr>
      <w:numPr>
        <w:ilvl w:val="1"/>
        <w:numId w:val="16"/>
      </w:numPr>
      <w:contextualSpacing/>
    </w:pPr>
  </w:style>
  <w:style w:type="paragraph" w:styleId="ListParagraph">
    <w:name w:val="List Paragraph"/>
    <w:basedOn w:val="Normal"/>
    <w:uiPriority w:val="34"/>
    <w:qFormat/>
    <w:rsid w:val="00AD79D7"/>
    <w:pPr>
      <w:ind w:left="284"/>
    </w:pPr>
  </w:style>
  <w:style w:type="paragraph" w:styleId="ListNumber">
    <w:name w:val="List Number"/>
    <w:basedOn w:val="Normal"/>
    <w:uiPriority w:val="99"/>
    <w:unhideWhenUsed/>
    <w:qFormat/>
    <w:rsid w:val="00B17AB6"/>
    <w:pPr>
      <w:numPr>
        <w:numId w:val="19"/>
      </w:numPr>
    </w:pPr>
  </w:style>
  <w:style w:type="numbering" w:customStyle="1" w:styleId="Bullets">
    <w:name w:val="Bullets"/>
    <w:uiPriority w:val="99"/>
    <w:rsid w:val="007F11D8"/>
    <w:pPr>
      <w:numPr>
        <w:numId w:val="11"/>
      </w:numPr>
    </w:pPr>
  </w:style>
  <w:style w:type="numbering" w:customStyle="1" w:styleId="Numbers">
    <w:name w:val="Numbers"/>
    <w:uiPriority w:val="99"/>
    <w:rsid w:val="00B17AB6"/>
    <w:pPr>
      <w:numPr>
        <w:numId w:val="12"/>
      </w:numPr>
    </w:pPr>
  </w:style>
  <w:style w:type="paragraph" w:customStyle="1" w:styleId="Coverimage">
    <w:name w:val="Cover image"/>
    <w:basedOn w:val="Normal"/>
    <w:link w:val="CoverimageChar"/>
    <w:uiPriority w:val="98"/>
    <w:rsid w:val="00591873"/>
    <w:pPr>
      <w:framePr w:w="7371" w:wrap="around" w:vAnchor="page" w:hAnchor="page" w:x="4900" w:y="10774" w:anchorLock="1"/>
      <w:spacing w:after="160" w:line="259" w:lineRule="auto"/>
    </w:pPr>
    <w:rPr>
      <w:noProof/>
    </w:rPr>
  </w:style>
  <w:style w:type="paragraph" w:customStyle="1" w:styleId="CoverTextbox">
    <w:name w:val="Cover Text box"/>
    <w:basedOn w:val="Normal"/>
    <w:uiPriority w:val="98"/>
    <w:rsid w:val="00691C79"/>
    <w:pPr>
      <w:framePr w:wrap="around" w:vAnchor="page" w:hAnchor="page" w:x="4962" w:y="3091" w:anchorLock="1"/>
      <w:spacing w:after="160" w:line="259" w:lineRule="auto"/>
    </w:pPr>
  </w:style>
  <w:style w:type="character" w:customStyle="1" w:styleId="CoverimageChar">
    <w:name w:val="Cover image Char"/>
    <w:link w:val="Coverimage"/>
    <w:uiPriority w:val="98"/>
    <w:rsid w:val="00954C08"/>
    <w:rPr>
      <w:rFonts w:ascii="Gill Sans MT" w:hAnsi="Gill Sans MT"/>
      <w:noProof/>
      <w:spacing w:val="-2"/>
      <w:sz w:val="22"/>
      <w:szCs w:val="22"/>
      <w:lang w:eastAsia="en-US"/>
    </w:rPr>
  </w:style>
  <w:style w:type="character" w:customStyle="1" w:styleId="Heading3Char">
    <w:name w:val="Heading 3 Char"/>
    <w:link w:val="Heading3"/>
    <w:uiPriority w:val="9"/>
    <w:rsid w:val="00954C08"/>
    <w:rPr>
      <w:rFonts w:ascii="Gill Sans MT" w:eastAsia="SimHei" w:hAnsi="Gill Sans MT"/>
      <w:color w:val="294557"/>
      <w:spacing w:val="-2"/>
      <w:sz w:val="28"/>
      <w:szCs w:val="24"/>
      <w:lang w:eastAsia="en-US"/>
    </w:rPr>
  </w:style>
  <w:style w:type="paragraph" w:styleId="Caption">
    <w:name w:val="caption"/>
    <w:basedOn w:val="Normal"/>
    <w:next w:val="Normal"/>
    <w:uiPriority w:val="35"/>
    <w:unhideWhenUsed/>
    <w:qFormat/>
    <w:rsid w:val="00082A0F"/>
    <w:pPr>
      <w:spacing w:before="240" w:after="60"/>
    </w:pPr>
    <w:rPr>
      <w:iCs/>
      <w:color w:val="39607A"/>
      <w:szCs w:val="18"/>
    </w:rPr>
  </w:style>
  <w:style w:type="table" w:customStyle="1" w:styleId="Blank">
    <w:name w:val="Blank"/>
    <w:basedOn w:val="TableNormal"/>
    <w:uiPriority w:val="99"/>
    <w:rsid w:val="00E13473"/>
    <w:tblPr>
      <w:tblCellMar>
        <w:left w:w="0" w:type="dxa"/>
        <w:right w:w="0" w:type="dxa"/>
      </w:tblCellMar>
    </w:tblPr>
  </w:style>
  <w:style w:type="paragraph" w:customStyle="1" w:styleId="Invisibletext">
    <w:name w:val="Invisible text"/>
    <w:basedOn w:val="Normal"/>
    <w:uiPriority w:val="98"/>
    <w:rsid w:val="001A4EAE"/>
    <w:rPr>
      <w:vanish/>
    </w:rPr>
  </w:style>
  <w:style w:type="paragraph" w:styleId="Title">
    <w:name w:val="Title"/>
    <w:basedOn w:val="Normal"/>
    <w:next w:val="Normal"/>
    <w:link w:val="TitleChar"/>
    <w:uiPriority w:val="79"/>
    <w:rsid w:val="00A74535"/>
    <w:pPr>
      <w:spacing w:before="0"/>
      <w:contextualSpacing/>
    </w:pPr>
    <w:rPr>
      <w:rFonts w:eastAsia="SimHei"/>
      <w:color w:val="294557"/>
      <w:spacing w:val="-10"/>
      <w:kern w:val="28"/>
      <w:sz w:val="56"/>
      <w:szCs w:val="56"/>
    </w:rPr>
  </w:style>
  <w:style w:type="character" w:customStyle="1" w:styleId="TitleChar">
    <w:name w:val="Title Char"/>
    <w:link w:val="Title"/>
    <w:uiPriority w:val="79"/>
    <w:rsid w:val="00A74535"/>
    <w:rPr>
      <w:rFonts w:ascii="Gill Sans MT" w:eastAsia="SimHei" w:hAnsi="Gill Sans MT"/>
      <w:color w:val="294557"/>
      <w:spacing w:val="-10"/>
      <w:kern w:val="28"/>
      <w:sz w:val="56"/>
      <w:szCs w:val="56"/>
      <w:lang w:eastAsia="en-US"/>
    </w:rPr>
  </w:style>
  <w:style w:type="paragraph" w:styleId="TOCHeading">
    <w:name w:val="TOC Heading"/>
    <w:next w:val="Normal"/>
    <w:uiPriority w:val="39"/>
    <w:unhideWhenUsed/>
    <w:rsid w:val="00807179"/>
    <w:pPr>
      <w:spacing w:after="160" w:line="259" w:lineRule="auto"/>
    </w:pPr>
    <w:rPr>
      <w:rFonts w:ascii="Gill Sans MT" w:eastAsia="SimHei" w:hAnsi="Gill Sans MT"/>
      <w:caps/>
      <w:color w:val="39607A"/>
      <w:spacing w:val="-2"/>
      <w:sz w:val="36"/>
      <w:szCs w:val="32"/>
      <w:lang w:eastAsia="en-US"/>
    </w:rPr>
  </w:style>
  <w:style w:type="character" w:customStyle="1" w:styleId="Heading4Char">
    <w:name w:val="Heading 4 Char"/>
    <w:link w:val="Heading4"/>
    <w:uiPriority w:val="9"/>
    <w:rsid w:val="001360D0"/>
    <w:rPr>
      <w:rFonts w:ascii="Gill Sans MT" w:eastAsia="SimHei" w:hAnsi="Gill Sans MT"/>
      <w:iCs/>
      <w:color w:val="294557"/>
      <w:spacing w:val="-2"/>
      <w:sz w:val="24"/>
      <w:szCs w:val="22"/>
      <w:lang w:eastAsia="en-US"/>
    </w:rPr>
  </w:style>
  <w:style w:type="numbering" w:customStyle="1" w:styleId="Headings">
    <w:name w:val="Headings"/>
    <w:uiPriority w:val="99"/>
    <w:rsid w:val="007E009D"/>
    <w:pPr>
      <w:numPr>
        <w:numId w:val="17"/>
      </w:numPr>
    </w:pPr>
  </w:style>
  <w:style w:type="paragraph" w:customStyle="1" w:styleId="FooterNote">
    <w:name w:val="Footer Note"/>
    <w:uiPriority w:val="98"/>
    <w:qFormat/>
    <w:rsid w:val="00A74535"/>
    <w:pPr>
      <w:spacing w:line="259" w:lineRule="auto"/>
    </w:pPr>
    <w:rPr>
      <w:rFonts w:ascii="Gill Sans MT" w:hAnsi="Gill Sans MT"/>
      <w:spacing w:val="-2"/>
      <w:sz w:val="16"/>
      <w:szCs w:val="22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561EC8"/>
    <w:pPr>
      <w:tabs>
        <w:tab w:val="left" w:pos="660"/>
        <w:tab w:val="right" w:leader="dot" w:pos="9572"/>
      </w:tabs>
      <w:ind w:left="567" w:right="567" w:hanging="567"/>
    </w:pPr>
  </w:style>
  <w:style w:type="paragraph" w:styleId="TOC1">
    <w:name w:val="toc 1"/>
    <w:basedOn w:val="Normal"/>
    <w:next w:val="Normal"/>
    <w:autoRedefine/>
    <w:uiPriority w:val="39"/>
    <w:unhideWhenUsed/>
    <w:rsid w:val="00561EC8"/>
    <w:pPr>
      <w:tabs>
        <w:tab w:val="right" w:leader="dot" w:pos="9572"/>
      </w:tabs>
      <w:spacing w:before="240"/>
      <w:ind w:right="567"/>
    </w:pPr>
    <w:rPr>
      <w:caps/>
    </w:rPr>
  </w:style>
  <w:style w:type="paragraph" w:styleId="ListContinue">
    <w:name w:val="List Continue"/>
    <w:basedOn w:val="Normal"/>
    <w:uiPriority w:val="99"/>
    <w:unhideWhenUsed/>
    <w:qFormat/>
    <w:rsid w:val="00B17AB6"/>
    <w:pPr>
      <w:ind w:left="283"/>
      <w:contextualSpacing/>
    </w:pPr>
  </w:style>
  <w:style w:type="paragraph" w:styleId="ListNumber2">
    <w:name w:val="List Number 2"/>
    <w:basedOn w:val="Normal"/>
    <w:uiPriority w:val="99"/>
    <w:unhideWhenUsed/>
    <w:qFormat/>
    <w:rsid w:val="00B17AB6"/>
    <w:pPr>
      <w:numPr>
        <w:ilvl w:val="1"/>
        <w:numId w:val="19"/>
      </w:numPr>
      <w:contextualSpacing/>
    </w:pPr>
  </w:style>
  <w:style w:type="paragraph" w:styleId="ListNumber3">
    <w:name w:val="List Number 3"/>
    <w:basedOn w:val="Normal"/>
    <w:uiPriority w:val="99"/>
    <w:unhideWhenUsed/>
    <w:qFormat/>
    <w:rsid w:val="00B17AB6"/>
    <w:pPr>
      <w:numPr>
        <w:ilvl w:val="2"/>
        <w:numId w:val="1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B17AB6"/>
    <w:pPr>
      <w:numPr>
        <w:ilvl w:val="3"/>
        <w:numId w:val="19"/>
      </w:numPr>
      <w:contextualSpacing/>
    </w:pPr>
  </w:style>
  <w:style w:type="paragraph" w:styleId="ListContinue2">
    <w:name w:val="List Continue 2"/>
    <w:basedOn w:val="Normal"/>
    <w:uiPriority w:val="99"/>
    <w:unhideWhenUsed/>
    <w:qFormat/>
    <w:rsid w:val="00B17AB6"/>
    <w:pPr>
      <w:ind w:left="566"/>
      <w:contextualSpacing/>
    </w:pPr>
  </w:style>
  <w:style w:type="paragraph" w:styleId="Subtitle">
    <w:name w:val="Subtitle"/>
    <w:basedOn w:val="Normal"/>
    <w:next w:val="Normal"/>
    <w:link w:val="SubtitleChar"/>
    <w:uiPriority w:val="79"/>
    <w:rsid w:val="003D37E6"/>
    <w:pPr>
      <w:numPr>
        <w:ilvl w:val="1"/>
      </w:numPr>
      <w:spacing w:after="160"/>
    </w:pPr>
    <w:rPr>
      <w:rFonts w:eastAsia="SimSun"/>
      <w:color w:val="5A5A5A"/>
      <w:spacing w:val="4"/>
    </w:rPr>
  </w:style>
  <w:style w:type="character" w:customStyle="1" w:styleId="SubtitleChar">
    <w:name w:val="Subtitle Char"/>
    <w:link w:val="Subtitle"/>
    <w:uiPriority w:val="79"/>
    <w:rsid w:val="00954C08"/>
    <w:rPr>
      <w:rFonts w:ascii="Gill Sans MT" w:eastAsia="SimSun" w:hAnsi="Gill Sans MT"/>
      <w:color w:val="5A5A5A"/>
      <w:spacing w:val="4"/>
      <w:sz w:val="22"/>
      <w:szCs w:val="22"/>
      <w:lang w:eastAsia="en-US"/>
    </w:rPr>
  </w:style>
  <w:style w:type="numbering" w:customStyle="1" w:styleId="LetterList">
    <w:name w:val="Letter List"/>
    <w:uiPriority w:val="99"/>
    <w:rsid w:val="003C15EB"/>
    <w:pPr>
      <w:numPr>
        <w:numId w:val="21"/>
      </w:numPr>
    </w:pPr>
  </w:style>
  <w:style w:type="paragraph" w:styleId="List">
    <w:name w:val="List"/>
    <w:basedOn w:val="Normal"/>
    <w:uiPriority w:val="99"/>
    <w:unhideWhenUsed/>
    <w:qFormat/>
    <w:rsid w:val="003C15EB"/>
    <w:pPr>
      <w:numPr>
        <w:numId w:val="21"/>
      </w:numPr>
      <w:contextualSpacing/>
    </w:pPr>
  </w:style>
  <w:style w:type="character" w:styleId="Strong">
    <w:name w:val="Strong"/>
    <w:uiPriority w:val="2"/>
    <w:qFormat/>
    <w:rsid w:val="00082A0F"/>
    <w:rPr>
      <w:rFonts w:ascii="Gill Sans MT" w:hAnsi="Gill Sans MT"/>
      <w:b/>
      <w:bCs/>
      <w:sz w:val="22"/>
    </w:rPr>
  </w:style>
  <w:style w:type="table" w:customStyle="1" w:styleId="TableGrid3">
    <w:name w:val="Table Grid3"/>
    <w:basedOn w:val="TableNormal"/>
    <w:next w:val="TableGrid"/>
    <w:uiPriority w:val="59"/>
    <w:rsid w:val="009119A6"/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Highlight">
    <w:name w:val="Text Highlight"/>
    <w:uiPriority w:val="94"/>
    <w:qFormat/>
    <w:rsid w:val="001879E8"/>
    <w:rPr>
      <w:bdr w:val="none" w:sz="0" w:space="0" w:color="auto"/>
      <w:shd w:val="clear" w:color="auto" w:fill="F3F4F7"/>
      <w14:props3d w14:extrusionH="57150" w14:contourW="0" w14:prstMaterial="warmMatte">
        <w14:bevelT w14:w="82550" w14:h="38100" w14:prst="coolSlant"/>
      </w14:props3d>
    </w:rPr>
  </w:style>
  <w:style w:type="character" w:customStyle="1" w:styleId="DepartmentofEducation">
    <w:name w:val="Department of Education"/>
    <w:uiPriority w:val="94"/>
    <w:rsid w:val="00307F78"/>
    <w:rPr>
      <w:rFonts w:ascii="Gill Sans MT Std Light" w:hAnsi="Gill Sans MT Std Light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4728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44728"/>
    <w:rPr>
      <w:rFonts w:ascii="Lucida Grande" w:hAnsi="Lucida Grande" w:cs="Lucida Grande"/>
      <w:spacing w:val="-2"/>
      <w:sz w:val="18"/>
      <w:szCs w:val="1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A369D"/>
    <w:rPr>
      <w:rFonts w:ascii="Gill Sans MT" w:eastAsiaTheme="majorEastAsia" w:hAnsi="Gill Sans MT" w:cstheme="majorBidi"/>
      <w:color w:val="39607A"/>
      <w:spacing w:val="-2"/>
      <w:sz w:val="22"/>
      <w:szCs w:val="22"/>
      <w:lang w:eastAsia="en-US"/>
    </w:rPr>
  </w:style>
  <w:style w:type="table" w:customStyle="1" w:styleId="GridTable41">
    <w:name w:val="Grid Table 41"/>
    <w:basedOn w:val="TableNormal"/>
    <w:next w:val="GridTable4"/>
    <w:uiPriority w:val="49"/>
    <w:rsid w:val="0000473C"/>
    <w:rPr>
      <w:rFonts w:ascii="Gill Sans MT" w:eastAsia="Calibri" w:hAnsi="Gill Sans MT"/>
      <w:sz w:val="22"/>
      <w:szCs w:val="22"/>
      <w:lang w:eastAsia="en-US"/>
    </w:rPr>
    <w:tblPr>
      <w:tblStyleRowBandSize w:val="1"/>
      <w:tblBorders>
        <w:top w:val="single" w:sz="4" w:space="0" w:color="39617B"/>
        <w:left w:val="single" w:sz="4" w:space="0" w:color="39617B"/>
        <w:bottom w:val="single" w:sz="4" w:space="0" w:color="39617B"/>
        <w:right w:val="single" w:sz="4" w:space="0" w:color="39617B"/>
        <w:insideH w:val="single" w:sz="4" w:space="0" w:color="39617B"/>
        <w:insideV w:val="single" w:sz="4" w:space="0" w:color="39617B"/>
      </w:tblBorders>
    </w:tblPr>
    <w:tcPr>
      <w:shd w:val="clear" w:color="auto" w:fill="FFFFFF" w:themeFill="background1"/>
      <w:vAlign w:val="center"/>
    </w:tcPr>
    <w:tblStylePr w:type="firstRow">
      <w:rPr>
        <w:rFonts w:ascii="Gill Sans MT" w:hAnsi="Gill Sans MT"/>
        <w:b w:val="0"/>
        <w:bCs/>
        <w:i w:val="0"/>
        <w:color w:val="FFFFFF"/>
        <w:sz w:val="24"/>
      </w:rPr>
      <w:tblPr/>
      <w:tcPr>
        <w:tcBorders>
          <w:top w:val="single" w:sz="4" w:space="0" w:color="294557"/>
          <w:left w:val="single" w:sz="4" w:space="0" w:color="294557"/>
          <w:bottom w:val="single" w:sz="4" w:space="0" w:color="294557"/>
          <w:right w:val="single" w:sz="4" w:space="0" w:color="294557"/>
          <w:insideH w:val="nil"/>
          <w:insideV w:val="nil"/>
        </w:tcBorders>
        <w:shd w:val="clear" w:color="auto" w:fill="294557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3F4F7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FA369D"/>
    <w:pPr>
      <w:spacing w:before="0" w:after="0"/>
    </w:pPr>
    <w:rPr>
      <w:rFonts w:eastAsia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A369D"/>
    <w:rPr>
      <w:rFonts w:ascii="Gill Sans MT" w:eastAsiaTheme="minorHAnsi" w:hAnsi="Gill Sans MT" w:cstheme="minorBidi"/>
      <w:spacing w:val="-2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FA369D"/>
    <w:rPr>
      <w:vertAlign w:val="superscript"/>
    </w:rPr>
  </w:style>
  <w:style w:type="table" w:styleId="GridTable4">
    <w:name w:val="Grid Table 4"/>
    <w:basedOn w:val="TableNormal"/>
    <w:uiPriority w:val="49"/>
    <w:rsid w:val="00FA369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B60C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60CC4"/>
    <w:pPr>
      <w:spacing w:before="0" w:after="160"/>
    </w:pPr>
    <w:rPr>
      <w:rFonts w:asciiTheme="minorHAnsi" w:eastAsiaTheme="minorHAnsi" w:hAnsiTheme="minorHAnsi" w:cstheme="minorBidi"/>
      <w:spacing w:val="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60CC4"/>
    <w:rPr>
      <w:rFonts w:asciiTheme="minorHAnsi" w:eastAsiaTheme="minorHAnsi" w:hAnsiTheme="minorHAnsi" w:cstheme="minorBid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60C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60CC4"/>
    <w:rPr>
      <w:rFonts w:asciiTheme="minorHAnsi" w:eastAsiaTheme="minorHAnsi" w:hAnsiTheme="minorHAnsi" w:cstheme="minorBid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61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4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8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1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0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7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7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1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0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9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2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2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0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8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2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6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9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7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95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99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9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5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91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0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8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3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14" Type="http://schemas.openxmlformats.org/officeDocument/2006/relationships/image" Target="media/image6.gif"/><Relationship Id="rId9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herine.richardson.EDUCATION\Downloads\A4-Portrait-Decorative-Template-DoE-Brand-Designe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893619A8CD84EB396358C870E7AC3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00DA01-41B7-4ACE-9032-7EDB4A7D96B4}"/>
      </w:docPartPr>
      <w:docPartBody>
        <w:p w:rsidR="00564C1C" w:rsidRDefault="00163510" w:rsidP="00163510">
          <w:pPr>
            <w:pStyle w:val="1893619A8CD84EB396358C870E7AC34E2"/>
          </w:pPr>
          <w:r w:rsidRPr="007920FB">
            <w:rPr>
              <w:rStyle w:val="PlaceholderText"/>
              <w:color w:val="auto"/>
            </w:rPr>
            <w:t>________________________________________________</w:t>
          </w:r>
        </w:p>
      </w:docPartBody>
    </w:docPart>
    <w:docPart>
      <w:docPartPr>
        <w:name w:val="CA5FBFD935D745C183A93599268813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7AB641-4A8B-44FB-B1E2-D6C394EE2554}"/>
      </w:docPartPr>
      <w:docPartBody>
        <w:p w:rsidR="00564C1C" w:rsidRDefault="00163510" w:rsidP="00163510">
          <w:pPr>
            <w:pStyle w:val="CA5FBFD935D745C183A9359926881310"/>
          </w:pPr>
          <w:r w:rsidRPr="007920FB">
            <w:rPr>
              <w:rStyle w:val="PlaceholderText"/>
              <w:color w:val="auto"/>
            </w:rPr>
            <w:t>____________________________________</w:t>
          </w:r>
        </w:p>
      </w:docPartBody>
    </w:docPart>
    <w:docPart>
      <w:docPartPr>
        <w:name w:val="CE014A19D4E84A668352D601321538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56A20C-EDC7-4D56-AE1D-BA5341BEDD6E}"/>
      </w:docPartPr>
      <w:docPartBody>
        <w:p w:rsidR="00564C1C" w:rsidRDefault="00163510" w:rsidP="00163510">
          <w:pPr>
            <w:pStyle w:val="CE014A19D4E84A668352D601321538852"/>
          </w:pPr>
          <w:r w:rsidRPr="007920FB">
            <w:rPr>
              <w:rStyle w:val="PlaceholderText"/>
              <w:color w:val="auto"/>
            </w:rPr>
            <w:t>____________________________________________</w:t>
          </w:r>
        </w:p>
      </w:docPartBody>
    </w:docPart>
    <w:docPart>
      <w:docPartPr>
        <w:name w:val="5DF22E2E322B427D9787DCF80F27F7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30DD41-52DD-4F5C-B4E3-0B74ED6CA482}"/>
      </w:docPartPr>
      <w:docPartBody>
        <w:p w:rsidR="00564C1C" w:rsidRDefault="00163510" w:rsidP="00163510">
          <w:pPr>
            <w:pStyle w:val="5DF22E2E322B427D9787DCF80F27F7BE2"/>
          </w:pPr>
          <w:r w:rsidRPr="007920FB">
            <w:rPr>
              <w:rStyle w:val="PlaceholderText"/>
              <w:color w:val="auto"/>
            </w:rPr>
            <w:t>______________________________________________</w:t>
          </w:r>
        </w:p>
      </w:docPartBody>
    </w:docPart>
    <w:docPart>
      <w:docPartPr>
        <w:name w:val="E97AF5DCAF2D43E3B1A10122D9E974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E7E3BD-D67D-409A-952E-AC2113181206}"/>
      </w:docPartPr>
      <w:docPartBody>
        <w:p w:rsidR="00564C1C" w:rsidRDefault="00163510" w:rsidP="00163510">
          <w:pPr>
            <w:pStyle w:val="E97AF5DCAF2D43E3B1A10122D9E974B72"/>
          </w:pPr>
          <w:r w:rsidRPr="007920FB">
            <w:rPr>
              <w:rStyle w:val="PlaceholderText"/>
              <w:color w:val="auto"/>
            </w:rPr>
            <w:t>______________________________________________</w:t>
          </w:r>
        </w:p>
      </w:docPartBody>
    </w:docPart>
    <w:docPart>
      <w:docPartPr>
        <w:name w:val="726505BB8F444BFB9312DA7A766E63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4D72AF-A0E0-4999-80E5-37EAAF47D0B8}"/>
      </w:docPartPr>
      <w:docPartBody>
        <w:p w:rsidR="00564C1C" w:rsidRDefault="00163510" w:rsidP="00163510">
          <w:pPr>
            <w:pStyle w:val="726505BB8F444BFB9312DA7A766E63762"/>
          </w:pPr>
          <w:r w:rsidRPr="007920FB">
            <w:rPr>
              <w:rStyle w:val="PlaceholderText"/>
              <w:color w:val="auto"/>
            </w:rPr>
            <w:t>______________________________________________</w:t>
          </w:r>
        </w:p>
      </w:docPartBody>
    </w:docPart>
    <w:docPart>
      <w:docPartPr>
        <w:name w:val="5B664BBBFD9B49538A798F6647CFB7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FCBCA2-AF86-4BDD-AF21-BB8726B440B6}"/>
      </w:docPartPr>
      <w:docPartBody>
        <w:p w:rsidR="00564C1C" w:rsidRDefault="00163510" w:rsidP="00163510">
          <w:pPr>
            <w:pStyle w:val="5B664BBBFD9B49538A798F6647CFB78C2"/>
          </w:pPr>
          <w:r w:rsidRPr="007920FB">
            <w:rPr>
              <w:rStyle w:val="PlaceholderText"/>
              <w:color w:val="auto"/>
            </w:rPr>
            <w:t>______________________________________________</w:t>
          </w:r>
        </w:p>
      </w:docPartBody>
    </w:docPart>
    <w:docPart>
      <w:docPartPr>
        <w:name w:val="7D4FF4AD4DA34BCD97B7E9B311CE1B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CCC53E-4933-45D7-8907-E0CD74EF2DC9}"/>
      </w:docPartPr>
      <w:docPartBody>
        <w:p w:rsidR="00564C1C" w:rsidRDefault="00163510" w:rsidP="00163510">
          <w:pPr>
            <w:pStyle w:val="7D4FF4AD4DA34BCD97B7E9B311CE1B102"/>
          </w:pPr>
          <w:r w:rsidRPr="007920FB">
            <w:rPr>
              <w:rStyle w:val="PlaceholderText"/>
              <w:color w:val="auto"/>
            </w:rPr>
            <w:t>______________________________________________</w:t>
          </w:r>
        </w:p>
      </w:docPartBody>
    </w:docPart>
    <w:docPart>
      <w:docPartPr>
        <w:name w:val="EB0CB8290DC44DC68BCFF1450C3E82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D9734B-A93A-47E9-8D6E-FFADFD7D34D6}"/>
      </w:docPartPr>
      <w:docPartBody>
        <w:p w:rsidR="00564C1C" w:rsidRDefault="00163510" w:rsidP="00163510">
          <w:pPr>
            <w:pStyle w:val="EB0CB8290DC44DC68BCFF1450C3E82702"/>
          </w:pPr>
          <w:r w:rsidRPr="007920FB">
            <w:rPr>
              <w:rStyle w:val="PlaceholderText"/>
              <w:color w:val="auto"/>
            </w:rPr>
            <w:t>______________________________________________</w:t>
          </w:r>
        </w:p>
      </w:docPartBody>
    </w:docPart>
    <w:docPart>
      <w:docPartPr>
        <w:name w:val="013D3527D00E42BFB3A96A82EF310D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E0854C-8913-49D7-833C-64A514EBD203}"/>
      </w:docPartPr>
      <w:docPartBody>
        <w:p w:rsidR="00564C1C" w:rsidRDefault="00163510" w:rsidP="00163510">
          <w:pPr>
            <w:pStyle w:val="013D3527D00E42BFB3A96A82EF310D852"/>
          </w:pPr>
          <w:r w:rsidRPr="007920FB">
            <w:rPr>
              <w:rStyle w:val="PlaceholderText"/>
              <w:color w:val="auto"/>
            </w:rPr>
            <w:t>______________________________________________</w:t>
          </w:r>
        </w:p>
      </w:docPartBody>
    </w:docPart>
    <w:docPart>
      <w:docPartPr>
        <w:name w:val="E9C22346D7014E5BB3E10D85CB39FB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4DE436-14EC-4087-8B92-EF932BADEAA0}"/>
      </w:docPartPr>
      <w:docPartBody>
        <w:p w:rsidR="00564C1C" w:rsidRDefault="00163510" w:rsidP="00163510">
          <w:pPr>
            <w:pStyle w:val="E9C22346D7014E5BB3E10D85CB39FBC02"/>
          </w:pPr>
          <w:r w:rsidRPr="007920FB">
            <w:rPr>
              <w:rStyle w:val="PlaceholderText"/>
              <w:color w:val="auto"/>
            </w:rPr>
            <w:t>______</w:t>
          </w:r>
        </w:p>
      </w:docPartBody>
    </w:docPart>
    <w:docPart>
      <w:docPartPr>
        <w:name w:val="8443B0B876C8413A8EE57D2E748DAD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8D2572-D39C-445C-8E9B-60D0258BD325}"/>
      </w:docPartPr>
      <w:docPartBody>
        <w:p w:rsidR="00564C1C" w:rsidRDefault="00163510" w:rsidP="00163510">
          <w:pPr>
            <w:pStyle w:val="8443B0B876C8413A8EE57D2E748DAD992"/>
          </w:pPr>
          <w:r w:rsidRPr="007920FB">
            <w:rPr>
              <w:rStyle w:val="PlaceholderText"/>
              <w:color w:val="auto"/>
            </w:rPr>
            <w:t>______________________________________________</w:t>
          </w:r>
        </w:p>
      </w:docPartBody>
    </w:docPart>
    <w:docPart>
      <w:docPartPr>
        <w:name w:val="39FE7667F7824D2EB8299D29DB35A9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3ECD79-D887-4638-A809-59E803AE4663}"/>
      </w:docPartPr>
      <w:docPartBody>
        <w:p w:rsidR="00564C1C" w:rsidRDefault="00163510" w:rsidP="00163510">
          <w:pPr>
            <w:pStyle w:val="39FE7667F7824D2EB8299D29DB35A9722"/>
          </w:pPr>
          <w:r w:rsidRPr="007920FB">
            <w:rPr>
              <w:rStyle w:val="PlaceholderText"/>
              <w:color w:val="auto"/>
            </w:rPr>
            <w:t>______________________________________________</w:t>
          </w:r>
        </w:p>
      </w:docPartBody>
    </w:docPart>
    <w:docPart>
      <w:docPartPr>
        <w:name w:val="955B5EEABB5C4E7B8F7006A757106D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858600-A577-4498-A40E-A4F8489764F5}"/>
      </w:docPartPr>
      <w:docPartBody>
        <w:p w:rsidR="00564C1C" w:rsidRDefault="00163510" w:rsidP="00163510">
          <w:pPr>
            <w:pStyle w:val="955B5EEABB5C4E7B8F7006A757106D3C2"/>
          </w:pPr>
          <w:r w:rsidRPr="007920FB">
            <w:rPr>
              <w:rStyle w:val="PlaceholderText"/>
              <w:color w:val="auto"/>
            </w:rPr>
            <w:t>______________________________________________</w:t>
          </w:r>
        </w:p>
      </w:docPartBody>
    </w:docPart>
    <w:docPart>
      <w:docPartPr>
        <w:name w:val="185A631A03D9493C89D25FBC81C8A0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536CAD-84AC-4D2C-8ADC-B8D006CD36CB}"/>
      </w:docPartPr>
      <w:docPartBody>
        <w:p w:rsidR="00564C1C" w:rsidRDefault="00163510" w:rsidP="00163510">
          <w:pPr>
            <w:pStyle w:val="185A631A03D9493C89D25FBC81C8A0842"/>
          </w:pPr>
          <w:r w:rsidRPr="007920FB">
            <w:rPr>
              <w:rStyle w:val="PlaceholderText"/>
              <w:color w:val="auto"/>
            </w:rPr>
            <w:t>______________________________________________</w:t>
          </w:r>
        </w:p>
      </w:docPartBody>
    </w:docPart>
    <w:docPart>
      <w:docPartPr>
        <w:name w:val="E5931605114C4858BCA295E1B4135F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CC9890-9AFE-45E7-A042-674F4DAF12A9}"/>
      </w:docPartPr>
      <w:docPartBody>
        <w:p w:rsidR="00564C1C" w:rsidRDefault="00163510" w:rsidP="00163510">
          <w:pPr>
            <w:pStyle w:val="E5931605114C4858BCA295E1B4135FB02"/>
          </w:pPr>
          <w:r w:rsidRPr="007920FB">
            <w:rPr>
              <w:rStyle w:val="PlaceholderText"/>
              <w:color w:val="auto"/>
            </w:rPr>
            <w:t>______________________________________________</w:t>
          </w:r>
        </w:p>
      </w:docPartBody>
    </w:docPart>
    <w:docPart>
      <w:docPartPr>
        <w:name w:val="4772CEA4C6804866866C6323216A1B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551324-B710-4A0B-90A1-D38D990916F9}"/>
      </w:docPartPr>
      <w:docPartBody>
        <w:p w:rsidR="00564C1C" w:rsidRDefault="00163510" w:rsidP="00163510">
          <w:pPr>
            <w:pStyle w:val="4772CEA4C6804866866C6323216A1BB12"/>
          </w:pPr>
          <w:r w:rsidRPr="007920FB">
            <w:rPr>
              <w:rStyle w:val="PlaceholderText"/>
              <w:color w:val="auto"/>
            </w:rPr>
            <w:t>______________________________________________</w:t>
          </w:r>
        </w:p>
      </w:docPartBody>
    </w:docPart>
    <w:docPart>
      <w:docPartPr>
        <w:name w:val="916D7C1602294D7E87E179369F12CD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A6315D-8B75-41F5-88A9-86A59F501B9E}"/>
      </w:docPartPr>
      <w:docPartBody>
        <w:p w:rsidR="00564C1C" w:rsidRDefault="00163510" w:rsidP="00163510">
          <w:pPr>
            <w:pStyle w:val="916D7C1602294D7E87E179369F12CD3F2"/>
          </w:pPr>
          <w:r w:rsidRPr="007920FB">
            <w:rPr>
              <w:rStyle w:val="PlaceholderText"/>
              <w:color w:val="auto"/>
            </w:rPr>
            <w:t>______________________________________________</w:t>
          </w:r>
        </w:p>
      </w:docPartBody>
    </w:docPart>
    <w:docPart>
      <w:docPartPr>
        <w:name w:val="A354FACD142E4949AA22D603BEEE40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AE68FA-B4AC-42F7-90AD-F5DBDC0A4052}"/>
      </w:docPartPr>
      <w:docPartBody>
        <w:p w:rsidR="00564C1C" w:rsidRDefault="00163510" w:rsidP="00163510">
          <w:pPr>
            <w:pStyle w:val="A354FACD142E4949AA22D603BEEE403F2"/>
          </w:pPr>
          <w:r w:rsidRPr="007920FB">
            <w:rPr>
              <w:rStyle w:val="PlaceholderText"/>
              <w:color w:val="auto"/>
            </w:rPr>
            <w:t>______________________________________________</w:t>
          </w:r>
        </w:p>
      </w:docPartBody>
    </w:docPart>
    <w:docPart>
      <w:docPartPr>
        <w:name w:val="61E2CD4639AA46C8B8157B9DD8738F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D78242-36C7-40FC-8352-212D1D9BA8B9}"/>
      </w:docPartPr>
      <w:docPartBody>
        <w:p w:rsidR="00564C1C" w:rsidRDefault="00163510" w:rsidP="00163510">
          <w:pPr>
            <w:pStyle w:val="61E2CD4639AA46C8B8157B9DD8738F302"/>
          </w:pPr>
          <w:r w:rsidRPr="007920FB">
            <w:rPr>
              <w:rStyle w:val="PlaceholderText"/>
              <w:color w:val="auto"/>
            </w:rPr>
            <w:t>______________________________________________</w:t>
          </w:r>
        </w:p>
      </w:docPartBody>
    </w:docPart>
    <w:docPart>
      <w:docPartPr>
        <w:name w:val="2A7C595D7892404AA5D4CF5B3370F6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E0AC85-3E70-4843-A7AD-0DE721EAC08A}"/>
      </w:docPartPr>
      <w:docPartBody>
        <w:p w:rsidR="00564C1C" w:rsidRDefault="00163510" w:rsidP="00163510">
          <w:pPr>
            <w:pStyle w:val="2A7C595D7892404AA5D4CF5B3370F6C72"/>
          </w:pPr>
          <w:r w:rsidRPr="007920FB">
            <w:rPr>
              <w:rStyle w:val="PlaceholderText"/>
              <w:color w:val="auto"/>
            </w:rPr>
            <w:t>______________________________________________</w:t>
          </w:r>
        </w:p>
      </w:docPartBody>
    </w:docPart>
    <w:docPart>
      <w:docPartPr>
        <w:name w:val="EC6AADF1A39945AFA7DEA708EB11A3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0A6417-10F6-4E86-960D-857D8F4F84EF}"/>
      </w:docPartPr>
      <w:docPartBody>
        <w:p w:rsidR="00564C1C" w:rsidRDefault="00163510" w:rsidP="00163510">
          <w:pPr>
            <w:pStyle w:val="EC6AADF1A39945AFA7DEA708EB11A3332"/>
          </w:pPr>
          <w:r w:rsidRPr="007920FB">
            <w:rPr>
              <w:rStyle w:val="PlaceholderText"/>
              <w:color w:val="auto"/>
            </w:rPr>
            <w:t>______________________________________________</w:t>
          </w:r>
        </w:p>
      </w:docPartBody>
    </w:docPart>
    <w:docPart>
      <w:docPartPr>
        <w:name w:val="B26949962A1F41A190B79B56C521F6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D5F546-A622-4E69-A95D-F1C516D08E51}"/>
      </w:docPartPr>
      <w:docPartBody>
        <w:p w:rsidR="00564C1C" w:rsidRDefault="00163510" w:rsidP="00163510">
          <w:pPr>
            <w:pStyle w:val="B26949962A1F41A190B79B56C521F6102"/>
          </w:pPr>
          <w:r w:rsidRPr="007920FB">
            <w:rPr>
              <w:rStyle w:val="PlaceholderText"/>
              <w:color w:val="auto"/>
            </w:rPr>
            <w:t>______________________________________________</w:t>
          </w:r>
        </w:p>
      </w:docPartBody>
    </w:docPart>
    <w:docPart>
      <w:docPartPr>
        <w:name w:val="733EA1432F304121B69A7DA6413FDA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F1E6C2-1994-4FA5-83CD-68F4B4A9A71B}"/>
      </w:docPartPr>
      <w:docPartBody>
        <w:p w:rsidR="00564C1C" w:rsidRDefault="00163510" w:rsidP="00163510">
          <w:pPr>
            <w:pStyle w:val="733EA1432F304121B69A7DA6413FDA292"/>
          </w:pPr>
          <w:r w:rsidRPr="007920FB">
            <w:rPr>
              <w:rStyle w:val="PlaceholderText"/>
              <w:color w:val="auto"/>
            </w:rPr>
            <w:t>______________________________________________</w:t>
          </w:r>
        </w:p>
      </w:docPartBody>
    </w:docPart>
    <w:docPart>
      <w:docPartPr>
        <w:name w:val="42381F442D7949018603D551F14442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54A997-CBF2-4E63-AFD9-E1C7E6E4D15E}"/>
      </w:docPartPr>
      <w:docPartBody>
        <w:p w:rsidR="00564C1C" w:rsidRDefault="00163510" w:rsidP="00163510">
          <w:pPr>
            <w:pStyle w:val="42381F442D7949018603D551F144429A2"/>
          </w:pPr>
          <w:r w:rsidRPr="007920FB">
            <w:rPr>
              <w:rStyle w:val="PlaceholderText"/>
              <w:color w:val="auto"/>
            </w:rPr>
            <w:t>______________________________________________</w:t>
          </w:r>
        </w:p>
      </w:docPartBody>
    </w:docPart>
    <w:docPart>
      <w:docPartPr>
        <w:name w:val="0D2B53AE898440C89080B660DC69E8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373655-2BC6-4672-AE23-A13F96DDAE0C}"/>
      </w:docPartPr>
      <w:docPartBody>
        <w:p w:rsidR="00564C1C" w:rsidRDefault="00163510" w:rsidP="00163510">
          <w:pPr>
            <w:pStyle w:val="0D2B53AE898440C89080B660DC69E8012"/>
          </w:pPr>
          <w:r w:rsidRPr="007920FB">
            <w:rPr>
              <w:rStyle w:val="PlaceholderText"/>
              <w:color w:val="auto"/>
            </w:rPr>
            <w:t>______________________________________________</w:t>
          </w:r>
        </w:p>
      </w:docPartBody>
    </w:docPart>
    <w:docPart>
      <w:docPartPr>
        <w:name w:val="A3E8124547C64FB5B73AAB9EA2C9E7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DDFB79-8B73-49ED-9B25-67078BBCF328}"/>
      </w:docPartPr>
      <w:docPartBody>
        <w:p w:rsidR="00564C1C" w:rsidRDefault="00163510" w:rsidP="00163510">
          <w:pPr>
            <w:pStyle w:val="A3E8124547C64FB5B73AAB9EA2C9E7422"/>
          </w:pPr>
          <w:r w:rsidRPr="007920FB">
            <w:rPr>
              <w:rStyle w:val="PlaceholderText"/>
              <w:color w:val="auto"/>
            </w:rPr>
            <w:t>______________________________________________</w:t>
          </w:r>
        </w:p>
      </w:docPartBody>
    </w:docPart>
    <w:docPart>
      <w:docPartPr>
        <w:name w:val="AC177683CCE043488B687D669ACE8C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427BA8-5EC4-41AC-92C4-C4A00E0F6EE4}"/>
      </w:docPartPr>
      <w:docPartBody>
        <w:p w:rsidR="00564C1C" w:rsidRDefault="00163510" w:rsidP="00163510">
          <w:pPr>
            <w:pStyle w:val="AC177683CCE043488B687D669ACE8C2B2"/>
          </w:pPr>
          <w:r w:rsidRPr="007920FB">
            <w:rPr>
              <w:rStyle w:val="PlaceholderText"/>
              <w:color w:val="auto"/>
            </w:rPr>
            <w:t>______________________________________________</w:t>
          </w:r>
        </w:p>
      </w:docPartBody>
    </w:docPart>
    <w:docPart>
      <w:docPartPr>
        <w:name w:val="BD007F53F4244BD2ADE0AADDCCA84B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5CBC8B-62FF-498F-9457-E15BF87CF33B}"/>
      </w:docPartPr>
      <w:docPartBody>
        <w:p w:rsidR="00564C1C" w:rsidRDefault="00163510" w:rsidP="00163510">
          <w:pPr>
            <w:pStyle w:val="BD007F53F4244BD2ADE0AADDCCA84B352"/>
          </w:pPr>
          <w:r w:rsidRPr="007920FB">
            <w:rPr>
              <w:rStyle w:val="PlaceholderText"/>
              <w:color w:val="auto"/>
            </w:rPr>
            <w:t>______________________________________________</w:t>
          </w:r>
        </w:p>
      </w:docPartBody>
    </w:docPart>
    <w:docPart>
      <w:docPartPr>
        <w:name w:val="2D8A37FDBEA946C3A55435B82849CE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96B6B4-4686-49F1-95C8-12E44832229E}"/>
      </w:docPartPr>
      <w:docPartBody>
        <w:p w:rsidR="00564C1C" w:rsidRDefault="00163510" w:rsidP="00163510">
          <w:pPr>
            <w:pStyle w:val="2D8A37FDBEA946C3A55435B82849CE322"/>
          </w:pPr>
          <w:r w:rsidRPr="007920FB">
            <w:rPr>
              <w:rStyle w:val="PlaceholderText"/>
              <w:color w:val="auto"/>
            </w:rPr>
            <w:t>______________________________________________</w:t>
          </w:r>
        </w:p>
      </w:docPartBody>
    </w:docPart>
    <w:docPart>
      <w:docPartPr>
        <w:name w:val="AC4057270A0F44D2B83F66579A4CFA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4EA0CE-D2AC-4BBC-80CD-571388357EFA}"/>
      </w:docPartPr>
      <w:docPartBody>
        <w:p w:rsidR="00564C1C" w:rsidRDefault="00163510" w:rsidP="00163510">
          <w:pPr>
            <w:pStyle w:val="AC4057270A0F44D2B83F66579A4CFA8F2"/>
          </w:pPr>
          <w:r w:rsidRPr="007920FB">
            <w:rPr>
              <w:rStyle w:val="PlaceholderText"/>
              <w:color w:val="auto"/>
            </w:rPr>
            <w:t>______________________________________________</w:t>
          </w:r>
        </w:p>
      </w:docPartBody>
    </w:docPart>
    <w:docPart>
      <w:docPartPr>
        <w:name w:val="E2B764F1B6514FEB8699502E636044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128DC1-8EF6-4D24-82C9-45270B8A87B2}"/>
      </w:docPartPr>
      <w:docPartBody>
        <w:p w:rsidR="00564C1C" w:rsidRDefault="00163510" w:rsidP="00163510">
          <w:pPr>
            <w:pStyle w:val="E2B764F1B6514FEB8699502E636044242"/>
          </w:pPr>
          <w:r w:rsidRPr="007920FB">
            <w:rPr>
              <w:rStyle w:val="PlaceholderText"/>
              <w:color w:val="auto"/>
            </w:rPr>
            <w:t>______________________________________________</w:t>
          </w:r>
        </w:p>
      </w:docPartBody>
    </w:docPart>
    <w:docPart>
      <w:docPartPr>
        <w:name w:val="E3D302A43A824FC0AC7B8944579CA0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4D82A9-74B2-4A55-9287-2B8D8319C335}"/>
      </w:docPartPr>
      <w:docPartBody>
        <w:p w:rsidR="00564C1C" w:rsidRDefault="00163510" w:rsidP="00163510">
          <w:pPr>
            <w:pStyle w:val="E3D302A43A824FC0AC7B8944579CA08A2"/>
          </w:pPr>
          <w:r w:rsidRPr="007920FB">
            <w:rPr>
              <w:rStyle w:val="PlaceholderText"/>
              <w:color w:val="auto"/>
            </w:rPr>
            <w:t>______________________________________________</w:t>
          </w:r>
        </w:p>
      </w:docPartBody>
    </w:docPart>
    <w:docPart>
      <w:docPartPr>
        <w:name w:val="C62E5F4D5F52420EA51ED2B7C8C431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3662E5-C08D-466A-9600-EB289C8B93CD}"/>
      </w:docPartPr>
      <w:docPartBody>
        <w:p w:rsidR="00564C1C" w:rsidRDefault="00163510" w:rsidP="00163510">
          <w:pPr>
            <w:pStyle w:val="C62E5F4D5F52420EA51ED2B7C8C4313E2"/>
          </w:pPr>
          <w:r w:rsidRPr="007920FB">
            <w:rPr>
              <w:rStyle w:val="PlaceholderText"/>
              <w:color w:val="auto"/>
            </w:rPr>
            <w:t>______________________________________________</w:t>
          </w:r>
        </w:p>
      </w:docPartBody>
    </w:docPart>
    <w:docPart>
      <w:docPartPr>
        <w:name w:val="630E80FFDC484BC89479E1FF0D4AF2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292324-1D3A-4203-91C9-1AB197C87265}"/>
      </w:docPartPr>
      <w:docPartBody>
        <w:p w:rsidR="00564C1C" w:rsidRDefault="00163510" w:rsidP="00163510">
          <w:pPr>
            <w:pStyle w:val="630E80FFDC484BC89479E1FF0D4AF2AE2"/>
          </w:pPr>
          <w:r w:rsidRPr="007920FB">
            <w:rPr>
              <w:rStyle w:val="PlaceholderText"/>
              <w:color w:val="auto"/>
            </w:rPr>
            <w:t>______________________________________________</w:t>
          </w:r>
        </w:p>
      </w:docPartBody>
    </w:docPart>
    <w:docPart>
      <w:docPartPr>
        <w:name w:val="9A7BCFF86EF94EDE97A651524591F7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0CCF25-2C39-401A-81B5-F38638CFB85F}"/>
      </w:docPartPr>
      <w:docPartBody>
        <w:p w:rsidR="00564C1C" w:rsidRDefault="00163510" w:rsidP="00163510">
          <w:pPr>
            <w:pStyle w:val="9A7BCFF86EF94EDE97A651524591F7322"/>
          </w:pPr>
          <w:r w:rsidRPr="007920FB">
            <w:rPr>
              <w:rStyle w:val="PlaceholderText"/>
              <w:color w:val="auto"/>
            </w:rPr>
            <w:t>______________________________________________</w:t>
          </w:r>
        </w:p>
      </w:docPartBody>
    </w:docPart>
    <w:docPart>
      <w:docPartPr>
        <w:name w:val="CD3448758F414330BB03A353D2ABA3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03C2EF-F35C-4F87-ACB1-9BBC58A2C659}"/>
      </w:docPartPr>
      <w:docPartBody>
        <w:p w:rsidR="00564C1C" w:rsidRDefault="00163510" w:rsidP="00163510">
          <w:pPr>
            <w:pStyle w:val="CD3448758F414330BB03A353D2ABA35F2"/>
          </w:pPr>
          <w:r w:rsidRPr="007920FB">
            <w:rPr>
              <w:rStyle w:val="PlaceholderText"/>
              <w:color w:val="auto"/>
            </w:rPr>
            <w:t>______________________________________________</w:t>
          </w:r>
        </w:p>
      </w:docPartBody>
    </w:docPart>
    <w:docPart>
      <w:docPartPr>
        <w:name w:val="0CF588A6183544ABA40FF182DA4765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35F115-A7D9-456D-823E-0530FFBF2235}"/>
      </w:docPartPr>
      <w:docPartBody>
        <w:p w:rsidR="00564C1C" w:rsidRDefault="00163510" w:rsidP="00163510">
          <w:pPr>
            <w:pStyle w:val="0CF588A6183544ABA40FF182DA4765892"/>
          </w:pPr>
          <w:r w:rsidRPr="007920FB">
            <w:rPr>
              <w:rStyle w:val="PlaceholderText"/>
              <w:color w:val="auto"/>
            </w:rPr>
            <w:t>______________________________________________</w:t>
          </w:r>
        </w:p>
      </w:docPartBody>
    </w:docPart>
    <w:docPart>
      <w:docPartPr>
        <w:name w:val="9EAD9BC353EE4246921010EE68C827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BCE70D-9F3B-465D-83B2-ECA5A48C25AD}"/>
      </w:docPartPr>
      <w:docPartBody>
        <w:p w:rsidR="00564C1C" w:rsidRDefault="00163510" w:rsidP="00163510">
          <w:pPr>
            <w:pStyle w:val="9EAD9BC353EE4246921010EE68C8272A2"/>
          </w:pPr>
          <w:r w:rsidRPr="007920FB">
            <w:rPr>
              <w:rStyle w:val="PlaceholderText"/>
              <w:color w:val="auto"/>
            </w:rPr>
            <w:t>______________________________________________</w:t>
          </w:r>
        </w:p>
      </w:docPartBody>
    </w:docPart>
    <w:docPart>
      <w:docPartPr>
        <w:name w:val="673ECA7ED04E4742AFB41EC22317AF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E1B2F2-1106-486B-AA2F-53DF39F07B49}"/>
      </w:docPartPr>
      <w:docPartBody>
        <w:p w:rsidR="00564C1C" w:rsidRDefault="00163510" w:rsidP="00163510">
          <w:pPr>
            <w:pStyle w:val="673ECA7ED04E4742AFB41EC22317AFF12"/>
          </w:pPr>
          <w:r w:rsidRPr="007920FB">
            <w:rPr>
              <w:rStyle w:val="PlaceholderText"/>
              <w:color w:val="auto"/>
            </w:rPr>
            <w:t>______________________________________________</w:t>
          </w:r>
        </w:p>
      </w:docPartBody>
    </w:docPart>
    <w:docPart>
      <w:docPartPr>
        <w:name w:val="8CA87825BB7A40968D6982EED1C852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F772FF-D74D-4738-A17B-C41745799510}"/>
      </w:docPartPr>
      <w:docPartBody>
        <w:p w:rsidR="00564C1C" w:rsidRDefault="00163510" w:rsidP="00163510">
          <w:pPr>
            <w:pStyle w:val="8CA87825BB7A40968D6982EED1C852D22"/>
          </w:pPr>
          <w:r w:rsidRPr="007920FB">
            <w:rPr>
              <w:rStyle w:val="PlaceholderText"/>
              <w:color w:val="auto"/>
            </w:rPr>
            <w:t>______________________________________________</w:t>
          </w:r>
        </w:p>
      </w:docPartBody>
    </w:docPart>
    <w:docPart>
      <w:docPartPr>
        <w:name w:val="FB7E2081547449EFBB46E414D576AB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639645-E253-4789-85F4-63D29E4CACB8}"/>
      </w:docPartPr>
      <w:docPartBody>
        <w:p w:rsidR="00564C1C" w:rsidRDefault="00163510" w:rsidP="00163510">
          <w:pPr>
            <w:pStyle w:val="FB7E2081547449EFBB46E414D576ABE42"/>
          </w:pPr>
          <w:r w:rsidRPr="007920FB">
            <w:rPr>
              <w:rStyle w:val="PlaceholderText"/>
              <w:color w:val="auto"/>
            </w:rPr>
            <w:t>______________________________________________</w:t>
          </w:r>
        </w:p>
      </w:docPartBody>
    </w:docPart>
    <w:docPart>
      <w:docPartPr>
        <w:name w:val="E018545C2FE4472BAD5A8B75C74627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6DB6CD-6383-4D90-B5E2-FF755E360328}"/>
      </w:docPartPr>
      <w:docPartBody>
        <w:p w:rsidR="00564C1C" w:rsidRDefault="00163510" w:rsidP="00163510">
          <w:pPr>
            <w:pStyle w:val="E018545C2FE4472BAD5A8B75C74627C92"/>
          </w:pPr>
          <w:r w:rsidRPr="007920FB">
            <w:rPr>
              <w:rStyle w:val="PlaceholderText"/>
              <w:color w:val="auto"/>
            </w:rPr>
            <w:t>______________________________________________</w:t>
          </w:r>
        </w:p>
      </w:docPartBody>
    </w:docPart>
    <w:docPart>
      <w:docPartPr>
        <w:name w:val="AABE1EBB8F7E47E082EBA4AC04888A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800CC7-AE78-4206-B83D-5B98910DA75F}"/>
      </w:docPartPr>
      <w:docPartBody>
        <w:p w:rsidR="00564C1C" w:rsidRDefault="00163510" w:rsidP="00163510">
          <w:pPr>
            <w:pStyle w:val="AABE1EBB8F7E47E082EBA4AC04888AB02"/>
          </w:pPr>
          <w:r w:rsidRPr="007920FB">
            <w:rPr>
              <w:rStyle w:val="PlaceholderText"/>
              <w:color w:val="auto"/>
            </w:rPr>
            <w:t>______________________________________________</w:t>
          </w:r>
        </w:p>
      </w:docPartBody>
    </w:docPart>
    <w:docPart>
      <w:docPartPr>
        <w:name w:val="D2DB49C5FC6A4F1290FCFCFB7C94AE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89CC81-9345-4E2A-983E-DEE63DDECC35}"/>
      </w:docPartPr>
      <w:docPartBody>
        <w:p w:rsidR="00564C1C" w:rsidRDefault="00163510" w:rsidP="00163510">
          <w:pPr>
            <w:pStyle w:val="D2DB49C5FC6A4F1290FCFCFB7C94AEA32"/>
          </w:pPr>
          <w:r w:rsidRPr="007920FB">
            <w:rPr>
              <w:rStyle w:val="PlaceholderText"/>
              <w:color w:val="auto"/>
            </w:rPr>
            <w:t>______________________________________________</w:t>
          </w:r>
        </w:p>
      </w:docPartBody>
    </w:docPart>
    <w:docPart>
      <w:docPartPr>
        <w:name w:val="146B81F8C1DE4C329E1D871A7FB7C2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673AEE-35E5-4202-A24F-14272C91C1DB}"/>
      </w:docPartPr>
      <w:docPartBody>
        <w:p w:rsidR="00564C1C" w:rsidRDefault="00163510" w:rsidP="00163510">
          <w:pPr>
            <w:pStyle w:val="146B81F8C1DE4C329E1D871A7FB7C2052"/>
          </w:pPr>
          <w:r w:rsidRPr="007920FB">
            <w:rPr>
              <w:rStyle w:val="PlaceholderText"/>
              <w:color w:val="auto"/>
            </w:rPr>
            <w:t>______________________________________________</w:t>
          </w:r>
        </w:p>
      </w:docPartBody>
    </w:docPart>
    <w:docPart>
      <w:docPartPr>
        <w:name w:val="AD9D0FAF563543E1BF08E99B692DE7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EA3CE8-31C1-4C78-928B-F294BC734E40}"/>
      </w:docPartPr>
      <w:docPartBody>
        <w:p w:rsidR="00564C1C" w:rsidRDefault="00163510" w:rsidP="00163510">
          <w:pPr>
            <w:pStyle w:val="AD9D0FAF563543E1BF08E99B692DE7292"/>
          </w:pPr>
          <w:r w:rsidRPr="007920FB">
            <w:rPr>
              <w:rStyle w:val="PlaceholderText"/>
              <w:color w:val="auto"/>
            </w:rPr>
            <w:t>_______________________________________</w:t>
          </w:r>
        </w:p>
      </w:docPartBody>
    </w:docPart>
    <w:docPart>
      <w:docPartPr>
        <w:name w:val="E63470CA24F340278E9CCABE7B6DC6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FFA058-75D6-4451-AE97-1EDFE8FF346C}"/>
      </w:docPartPr>
      <w:docPartBody>
        <w:p w:rsidR="00564C1C" w:rsidRDefault="00163510" w:rsidP="00163510">
          <w:pPr>
            <w:pStyle w:val="E63470CA24F340278E9CCABE7B6DC65A2"/>
          </w:pPr>
          <w:r w:rsidRPr="007920FB">
            <w:rPr>
              <w:rStyle w:val="PlaceholderText"/>
              <w:color w:val="auto"/>
            </w:rPr>
            <w:t>_______________________________________</w:t>
          </w:r>
        </w:p>
      </w:docPartBody>
    </w:docPart>
    <w:docPart>
      <w:docPartPr>
        <w:name w:val="A9E98C1B27494DB291DF81049676CF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8C9916-759D-422C-8AC5-E27FC63C4250}"/>
      </w:docPartPr>
      <w:docPartBody>
        <w:p w:rsidR="00564C1C" w:rsidRDefault="00163510" w:rsidP="00163510">
          <w:pPr>
            <w:pStyle w:val="A9E98C1B27494DB291DF81049676CF422"/>
          </w:pPr>
          <w:r w:rsidRPr="007920FB">
            <w:rPr>
              <w:rStyle w:val="PlaceholderText"/>
              <w:color w:val="auto"/>
            </w:rPr>
            <w:t>_______________________________________</w:t>
          </w:r>
        </w:p>
      </w:docPartBody>
    </w:docPart>
    <w:docPart>
      <w:docPartPr>
        <w:name w:val="7CF67A95CA0C4D36B234EF08A8CFAB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5C5FC2-A312-4A8A-8C0B-9F75FC1E57D3}"/>
      </w:docPartPr>
      <w:docPartBody>
        <w:p w:rsidR="00564C1C" w:rsidRDefault="00163510" w:rsidP="00163510">
          <w:pPr>
            <w:pStyle w:val="7CF67A95CA0C4D36B234EF08A8CFAB3A2"/>
          </w:pPr>
          <w:r w:rsidRPr="007920FB">
            <w:rPr>
              <w:rStyle w:val="PlaceholderText"/>
              <w:color w:val="auto"/>
            </w:rPr>
            <w:t>_______________________________________</w:t>
          </w:r>
        </w:p>
      </w:docPartBody>
    </w:docPart>
    <w:docPart>
      <w:docPartPr>
        <w:name w:val="A30259D515B64FE2AD68DB54FF053F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0F4169-2569-46D8-85B3-6B8EE82184E9}"/>
      </w:docPartPr>
      <w:docPartBody>
        <w:p w:rsidR="00564C1C" w:rsidRDefault="00163510" w:rsidP="00163510">
          <w:pPr>
            <w:pStyle w:val="A30259D515B64FE2AD68DB54FF053F112"/>
          </w:pPr>
          <w:r w:rsidRPr="007920FB">
            <w:rPr>
              <w:rStyle w:val="PlaceholderText"/>
              <w:color w:val="auto"/>
            </w:rPr>
            <w:t>______________________________________________</w:t>
          </w:r>
        </w:p>
      </w:docPartBody>
    </w:docPart>
    <w:docPart>
      <w:docPartPr>
        <w:name w:val="812BB689156448308D617F53667A5A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46F233-FB43-41F1-91BB-5579C759C0BA}"/>
      </w:docPartPr>
      <w:docPartBody>
        <w:p w:rsidR="00564C1C" w:rsidRDefault="00163510" w:rsidP="00163510">
          <w:pPr>
            <w:pStyle w:val="812BB689156448308D617F53667A5A162"/>
          </w:pPr>
          <w:r w:rsidRPr="007920FB">
            <w:rPr>
              <w:rStyle w:val="PlaceholderText"/>
              <w:color w:val="auto"/>
            </w:rPr>
            <w:t>______________________________________________</w:t>
          </w:r>
        </w:p>
      </w:docPartBody>
    </w:docPart>
    <w:docPart>
      <w:docPartPr>
        <w:name w:val="659C737D9288487DA86C597D452417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8EDC6E-BB32-4130-AE51-0F3A8B9175D9}"/>
      </w:docPartPr>
      <w:docPartBody>
        <w:p w:rsidR="00564C1C" w:rsidRDefault="00163510" w:rsidP="00163510">
          <w:pPr>
            <w:pStyle w:val="659C737D9288487DA86C597D452417DE2"/>
          </w:pPr>
          <w:r w:rsidRPr="007920FB">
            <w:rPr>
              <w:rStyle w:val="PlaceholderText"/>
              <w:color w:val="auto"/>
            </w:rPr>
            <w:t>______________________________________________</w:t>
          </w:r>
        </w:p>
      </w:docPartBody>
    </w:docPart>
    <w:docPart>
      <w:docPartPr>
        <w:name w:val="0402128C247F48628B10D228B67243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DCF14C-136A-43CA-9285-F85562D7891D}"/>
      </w:docPartPr>
      <w:docPartBody>
        <w:p w:rsidR="00564C1C" w:rsidRDefault="00163510" w:rsidP="00163510">
          <w:pPr>
            <w:pStyle w:val="0402128C247F48628B10D228B67243F22"/>
          </w:pPr>
          <w:r w:rsidRPr="007920FB">
            <w:rPr>
              <w:rStyle w:val="PlaceholderText"/>
              <w:color w:val="auto"/>
            </w:rPr>
            <w:t>______________________________________________</w:t>
          </w:r>
        </w:p>
      </w:docPartBody>
    </w:docPart>
    <w:docPart>
      <w:docPartPr>
        <w:name w:val="70CC6FCE20CE4F1698BBDE2149E240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015D3D-6488-404B-9686-B4995B295198}"/>
      </w:docPartPr>
      <w:docPartBody>
        <w:p w:rsidR="00564C1C" w:rsidRDefault="00163510" w:rsidP="00163510">
          <w:pPr>
            <w:pStyle w:val="70CC6FCE20CE4F1698BBDE2149E240692"/>
          </w:pPr>
          <w:r w:rsidRPr="007920FB">
            <w:rPr>
              <w:rStyle w:val="PlaceholderText"/>
              <w:color w:val="auto"/>
            </w:rPr>
            <w:t>______________________________________________</w:t>
          </w:r>
        </w:p>
      </w:docPartBody>
    </w:docPart>
    <w:docPart>
      <w:docPartPr>
        <w:name w:val="DAD1A65BD675468EB095ACF870476E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5F30AB-E24A-42D3-A3DF-830C47CF45CF}"/>
      </w:docPartPr>
      <w:docPartBody>
        <w:p w:rsidR="00564C1C" w:rsidRDefault="00163510" w:rsidP="00163510">
          <w:pPr>
            <w:pStyle w:val="DAD1A65BD675468EB095ACF870476E122"/>
          </w:pPr>
          <w:r w:rsidRPr="007920FB">
            <w:rPr>
              <w:rStyle w:val="PlaceholderText"/>
              <w:color w:val="auto"/>
            </w:rPr>
            <w:t>______________________________________________</w:t>
          </w:r>
        </w:p>
      </w:docPartBody>
    </w:docPart>
    <w:docPart>
      <w:docPartPr>
        <w:name w:val="F1479A295F8142BEB328CD13C78F16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5B20EA-8CD9-4A83-A563-C94784268C98}"/>
      </w:docPartPr>
      <w:docPartBody>
        <w:p w:rsidR="00564C1C" w:rsidRDefault="00163510" w:rsidP="00163510">
          <w:pPr>
            <w:pStyle w:val="F1479A295F8142BEB328CD13C78F16F52"/>
          </w:pPr>
          <w:r w:rsidRPr="007920FB">
            <w:rPr>
              <w:rStyle w:val="PlaceholderText"/>
              <w:color w:val="auto"/>
            </w:rPr>
            <w:t>______________________________________________</w:t>
          </w:r>
        </w:p>
      </w:docPartBody>
    </w:docPart>
    <w:docPart>
      <w:docPartPr>
        <w:name w:val="74C36C74E68744F3B02BBB260CD0F5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769C88-124A-4E16-B935-09ACC2483EC6}"/>
      </w:docPartPr>
      <w:docPartBody>
        <w:p w:rsidR="00564C1C" w:rsidRDefault="00163510" w:rsidP="00163510">
          <w:pPr>
            <w:pStyle w:val="74C36C74E68744F3B02BBB260CD0F5DA3"/>
          </w:pPr>
          <w:r w:rsidRPr="007920FB">
            <w:rPr>
              <w:rStyle w:val="PlaceholderText"/>
              <w:color w:val="auto"/>
            </w:rPr>
            <w:t>______________________________________________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">
    <w:altName w:val="Segoe UI"/>
    <w:charset w:val="00"/>
    <w:family w:val="auto"/>
    <w:pitch w:val="variable"/>
    <w:sig w:usb0="80000267" w:usb1="00000000" w:usb2="00000000" w:usb3="00000000" w:csb0="000001F7" w:csb1="00000000"/>
  </w:font>
  <w:font w:name="Gill Sans MT Std Ligh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insDel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305A"/>
    <w:rsid w:val="00163510"/>
    <w:rsid w:val="003E5E4E"/>
    <w:rsid w:val="00484E3B"/>
    <w:rsid w:val="004A338E"/>
    <w:rsid w:val="00564C1C"/>
    <w:rsid w:val="006811C3"/>
    <w:rsid w:val="0076305A"/>
    <w:rsid w:val="007E7CE4"/>
    <w:rsid w:val="0093037F"/>
    <w:rsid w:val="00AE4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163510"/>
    <w:rPr>
      <w:color w:val="808080"/>
    </w:rPr>
  </w:style>
  <w:style w:type="paragraph" w:customStyle="1" w:styleId="CA5FBFD935D745C183A9359926881310">
    <w:name w:val="CA5FBFD935D745C183A9359926881310"/>
    <w:rsid w:val="00163510"/>
    <w:pPr>
      <w:spacing w:before="120" w:after="120" w:line="240" w:lineRule="auto"/>
    </w:pPr>
    <w:rPr>
      <w:rFonts w:ascii="Gill Sans MT" w:eastAsia="Gill Sans MT Std Light" w:hAnsi="Gill Sans MT" w:cs="Times New Roman"/>
      <w:spacing w:val="-2"/>
      <w:lang w:eastAsia="en-US"/>
    </w:rPr>
  </w:style>
  <w:style w:type="paragraph" w:customStyle="1" w:styleId="1893619A8CD84EB396358C870E7AC34E2">
    <w:name w:val="1893619A8CD84EB396358C870E7AC34E2"/>
    <w:rsid w:val="00163510"/>
    <w:pPr>
      <w:spacing w:before="120" w:after="120" w:line="240" w:lineRule="auto"/>
    </w:pPr>
    <w:rPr>
      <w:rFonts w:ascii="Gill Sans MT" w:eastAsia="Gill Sans MT Std Light" w:hAnsi="Gill Sans MT" w:cs="Times New Roman"/>
      <w:spacing w:val="-2"/>
      <w:lang w:eastAsia="en-US"/>
    </w:rPr>
  </w:style>
  <w:style w:type="paragraph" w:customStyle="1" w:styleId="CE014A19D4E84A668352D601321538852">
    <w:name w:val="CE014A19D4E84A668352D601321538852"/>
    <w:rsid w:val="00163510"/>
    <w:pPr>
      <w:spacing w:before="120" w:after="120" w:line="240" w:lineRule="auto"/>
    </w:pPr>
    <w:rPr>
      <w:rFonts w:ascii="Gill Sans MT" w:eastAsia="Gill Sans MT Std Light" w:hAnsi="Gill Sans MT" w:cs="Times New Roman"/>
      <w:spacing w:val="-2"/>
      <w:lang w:eastAsia="en-US"/>
    </w:rPr>
  </w:style>
  <w:style w:type="paragraph" w:customStyle="1" w:styleId="5DF22E2E322B427D9787DCF80F27F7BE2">
    <w:name w:val="5DF22E2E322B427D9787DCF80F27F7BE2"/>
    <w:rsid w:val="00163510"/>
    <w:pPr>
      <w:spacing w:before="120" w:after="120" w:line="240" w:lineRule="auto"/>
    </w:pPr>
    <w:rPr>
      <w:rFonts w:ascii="Gill Sans MT" w:eastAsia="Gill Sans MT Std Light" w:hAnsi="Gill Sans MT" w:cs="Times New Roman"/>
      <w:spacing w:val="-2"/>
      <w:lang w:eastAsia="en-US"/>
    </w:rPr>
  </w:style>
  <w:style w:type="paragraph" w:customStyle="1" w:styleId="E97AF5DCAF2D43E3B1A10122D9E974B72">
    <w:name w:val="E97AF5DCAF2D43E3B1A10122D9E974B72"/>
    <w:rsid w:val="00163510"/>
    <w:pPr>
      <w:spacing w:before="120" w:after="120" w:line="240" w:lineRule="auto"/>
    </w:pPr>
    <w:rPr>
      <w:rFonts w:ascii="Gill Sans MT" w:eastAsia="Gill Sans MT Std Light" w:hAnsi="Gill Sans MT" w:cs="Times New Roman"/>
      <w:spacing w:val="-2"/>
      <w:lang w:eastAsia="en-US"/>
    </w:rPr>
  </w:style>
  <w:style w:type="paragraph" w:customStyle="1" w:styleId="726505BB8F444BFB9312DA7A766E63762">
    <w:name w:val="726505BB8F444BFB9312DA7A766E63762"/>
    <w:rsid w:val="00163510"/>
    <w:pPr>
      <w:spacing w:before="120" w:after="120" w:line="240" w:lineRule="auto"/>
    </w:pPr>
    <w:rPr>
      <w:rFonts w:ascii="Gill Sans MT" w:eastAsia="Gill Sans MT Std Light" w:hAnsi="Gill Sans MT" w:cs="Times New Roman"/>
      <w:spacing w:val="-2"/>
      <w:lang w:eastAsia="en-US"/>
    </w:rPr>
  </w:style>
  <w:style w:type="paragraph" w:customStyle="1" w:styleId="5B664BBBFD9B49538A798F6647CFB78C2">
    <w:name w:val="5B664BBBFD9B49538A798F6647CFB78C2"/>
    <w:rsid w:val="00163510"/>
    <w:pPr>
      <w:spacing w:before="120" w:after="120" w:line="240" w:lineRule="auto"/>
    </w:pPr>
    <w:rPr>
      <w:rFonts w:ascii="Gill Sans MT" w:eastAsia="Gill Sans MT Std Light" w:hAnsi="Gill Sans MT" w:cs="Times New Roman"/>
      <w:spacing w:val="-2"/>
      <w:lang w:eastAsia="en-US"/>
    </w:rPr>
  </w:style>
  <w:style w:type="paragraph" w:customStyle="1" w:styleId="7D4FF4AD4DA34BCD97B7E9B311CE1B102">
    <w:name w:val="7D4FF4AD4DA34BCD97B7E9B311CE1B102"/>
    <w:rsid w:val="00163510"/>
    <w:pPr>
      <w:spacing w:before="120" w:after="120" w:line="240" w:lineRule="auto"/>
    </w:pPr>
    <w:rPr>
      <w:rFonts w:ascii="Gill Sans MT" w:eastAsia="Gill Sans MT Std Light" w:hAnsi="Gill Sans MT" w:cs="Times New Roman"/>
      <w:spacing w:val="-2"/>
      <w:lang w:eastAsia="en-US"/>
    </w:rPr>
  </w:style>
  <w:style w:type="paragraph" w:customStyle="1" w:styleId="EB0CB8290DC44DC68BCFF1450C3E82702">
    <w:name w:val="EB0CB8290DC44DC68BCFF1450C3E82702"/>
    <w:rsid w:val="00163510"/>
    <w:pPr>
      <w:spacing w:before="120" w:after="120" w:line="240" w:lineRule="auto"/>
    </w:pPr>
    <w:rPr>
      <w:rFonts w:ascii="Gill Sans MT" w:eastAsia="Gill Sans MT Std Light" w:hAnsi="Gill Sans MT" w:cs="Times New Roman"/>
      <w:spacing w:val="-2"/>
      <w:lang w:eastAsia="en-US"/>
    </w:rPr>
  </w:style>
  <w:style w:type="paragraph" w:customStyle="1" w:styleId="013D3527D00E42BFB3A96A82EF310D852">
    <w:name w:val="013D3527D00E42BFB3A96A82EF310D852"/>
    <w:rsid w:val="00163510"/>
    <w:pPr>
      <w:spacing w:before="120" w:after="120" w:line="240" w:lineRule="auto"/>
    </w:pPr>
    <w:rPr>
      <w:rFonts w:ascii="Gill Sans MT" w:eastAsia="Gill Sans MT Std Light" w:hAnsi="Gill Sans MT" w:cs="Times New Roman"/>
      <w:spacing w:val="-2"/>
      <w:lang w:eastAsia="en-US"/>
    </w:rPr>
  </w:style>
  <w:style w:type="paragraph" w:customStyle="1" w:styleId="E9C22346D7014E5BB3E10D85CB39FBC02">
    <w:name w:val="E9C22346D7014E5BB3E10D85CB39FBC02"/>
    <w:rsid w:val="00163510"/>
    <w:pPr>
      <w:spacing w:before="120" w:after="120" w:line="240" w:lineRule="auto"/>
    </w:pPr>
    <w:rPr>
      <w:rFonts w:ascii="Gill Sans MT" w:eastAsia="Gill Sans MT Std Light" w:hAnsi="Gill Sans MT" w:cs="Times New Roman"/>
      <w:spacing w:val="-2"/>
      <w:lang w:eastAsia="en-US"/>
    </w:rPr>
  </w:style>
  <w:style w:type="paragraph" w:customStyle="1" w:styleId="8443B0B876C8413A8EE57D2E748DAD992">
    <w:name w:val="8443B0B876C8413A8EE57D2E748DAD992"/>
    <w:rsid w:val="00163510"/>
    <w:pPr>
      <w:spacing w:before="120" w:after="120" w:line="240" w:lineRule="auto"/>
    </w:pPr>
    <w:rPr>
      <w:rFonts w:ascii="Gill Sans MT" w:eastAsia="Gill Sans MT Std Light" w:hAnsi="Gill Sans MT" w:cs="Times New Roman"/>
      <w:spacing w:val="-2"/>
      <w:lang w:eastAsia="en-US"/>
    </w:rPr>
  </w:style>
  <w:style w:type="paragraph" w:customStyle="1" w:styleId="39FE7667F7824D2EB8299D29DB35A9722">
    <w:name w:val="39FE7667F7824D2EB8299D29DB35A9722"/>
    <w:rsid w:val="00163510"/>
    <w:pPr>
      <w:spacing w:before="120" w:after="120" w:line="240" w:lineRule="auto"/>
    </w:pPr>
    <w:rPr>
      <w:rFonts w:ascii="Gill Sans MT" w:eastAsia="Gill Sans MT Std Light" w:hAnsi="Gill Sans MT" w:cs="Times New Roman"/>
      <w:spacing w:val="-2"/>
      <w:lang w:eastAsia="en-US"/>
    </w:rPr>
  </w:style>
  <w:style w:type="paragraph" w:customStyle="1" w:styleId="955B5EEABB5C4E7B8F7006A757106D3C2">
    <w:name w:val="955B5EEABB5C4E7B8F7006A757106D3C2"/>
    <w:rsid w:val="00163510"/>
    <w:pPr>
      <w:spacing w:before="120" w:after="120" w:line="240" w:lineRule="auto"/>
    </w:pPr>
    <w:rPr>
      <w:rFonts w:ascii="Gill Sans MT" w:eastAsia="Gill Sans MT Std Light" w:hAnsi="Gill Sans MT" w:cs="Times New Roman"/>
      <w:spacing w:val="-2"/>
      <w:lang w:eastAsia="en-US"/>
    </w:rPr>
  </w:style>
  <w:style w:type="paragraph" w:customStyle="1" w:styleId="185A631A03D9493C89D25FBC81C8A0842">
    <w:name w:val="185A631A03D9493C89D25FBC81C8A0842"/>
    <w:rsid w:val="00163510"/>
    <w:pPr>
      <w:spacing w:before="120" w:after="120" w:line="240" w:lineRule="auto"/>
    </w:pPr>
    <w:rPr>
      <w:rFonts w:ascii="Gill Sans MT" w:eastAsia="Gill Sans MT Std Light" w:hAnsi="Gill Sans MT" w:cs="Times New Roman"/>
      <w:spacing w:val="-2"/>
      <w:lang w:eastAsia="en-US"/>
    </w:rPr>
  </w:style>
  <w:style w:type="paragraph" w:customStyle="1" w:styleId="E5931605114C4858BCA295E1B4135FB02">
    <w:name w:val="E5931605114C4858BCA295E1B4135FB02"/>
    <w:rsid w:val="00163510"/>
    <w:pPr>
      <w:spacing w:before="120" w:after="120" w:line="240" w:lineRule="auto"/>
    </w:pPr>
    <w:rPr>
      <w:rFonts w:ascii="Gill Sans MT" w:eastAsia="Gill Sans MT Std Light" w:hAnsi="Gill Sans MT" w:cs="Times New Roman"/>
      <w:spacing w:val="-2"/>
      <w:lang w:eastAsia="en-US"/>
    </w:rPr>
  </w:style>
  <w:style w:type="paragraph" w:customStyle="1" w:styleId="4772CEA4C6804866866C6323216A1BB12">
    <w:name w:val="4772CEA4C6804866866C6323216A1BB12"/>
    <w:rsid w:val="00163510"/>
    <w:pPr>
      <w:spacing w:before="120" w:after="120" w:line="240" w:lineRule="auto"/>
    </w:pPr>
    <w:rPr>
      <w:rFonts w:ascii="Gill Sans MT" w:eastAsia="Gill Sans MT Std Light" w:hAnsi="Gill Sans MT" w:cs="Times New Roman"/>
      <w:spacing w:val="-2"/>
      <w:lang w:eastAsia="en-US"/>
    </w:rPr>
  </w:style>
  <w:style w:type="paragraph" w:customStyle="1" w:styleId="916D7C1602294D7E87E179369F12CD3F2">
    <w:name w:val="916D7C1602294D7E87E179369F12CD3F2"/>
    <w:rsid w:val="00163510"/>
    <w:pPr>
      <w:spacing w:before="120" w:after="120" w:line="240" w:lineRule="auto"/>
    </w:pPr>
    <w:rPr>
      <w:rFonts w:ascii="Gill Sans MT" w:eastAsia="Gill Sans MT Std Light" w:hAnsi="Gill Sans MT" w:cs="Times New Roman"/>
      <w:spacing w:val="-2"/>
      <w:lang w:eastAsia="en-US"/>
    </w:rPr>
  </w:style>
  <w:style w:type="paragraph" w:customStyle="1" w:styleId="A354FACD142E4949AA22D603BEEE403F2">
    <w:name w:val="A354FACD142E4949AA22D603BEEE403F2"/>
    <w:rsid w:val="00163510"/>
    <w:pPr>
      <w:spacing w:before="120" w:after="120" w:line="240" w:lineRule="auto"/>
    </w:pPr>
    <w:rPr>
      <w:rFonts w:ascii="Gill Sans MT" w:eastAsia="Gill Sans MT Std Light" w:hAnsi="Gill Sans MT" w:cs="Times New Roman"/>
      <w:spacing w:val="-2"/>
      <w:lang w:eastAsia="en-US"/>
    </w:rPr>
  </w:style>
  <w:style w:type="paragraph" w:customStyle="1" w:styleId="61E2CD4639AA46C8B8157B9DD8738F302">
    <w:name w:val="61E2CD4639AA46C8B8157B9DD8738F302"/>
    <w:rsid w:val="00163510"/>
    <w:pPr>
      <w:spacing w:before="120" w:after="120" w:line="240" w:lineRule="auto"/>
    </w:pPr>
    <w:rPr>
      <w:rFonts w:ascii="Gill Sans MT" w:eastAsia="Gill Sans MT Std Light" w:hAnsi="Gill Sans MT" w:cs="Times New Roman"/>
      <w:spacing w:val="-2"/>
      <w:lang w:eastAsia="en-US"/>
    </w:rPr>
  </w:style>
  <w:style w:type="paragraph" w:customStyle="1" w:styleId="2A7C595D7892404AA5D4CF5B3370F6C72">
    <w:name w:val="2A7C595D7892404AA5D4CF5B3370F6C72"/>
    <w:rsid w:val="00163510"/>
    <w:pPr>
      <w:spacing w:before="120" w:after="120" w:line="240" w:lineRule="auto"/>
    </w:pPr>
    <w:rPr>
      <w:rFonts w:ascii="Gill Sans MT" w:eastAsia="Gill Sans MT Std Light" w:hAnsi="Gill Sans MT" w:cs="Times New Roman"/>
      <w:spacing w:val="-2"/>
      <w:lang w:eastAsia="en-US"/>
    </w:rPr>
  </w:style>
  <w:style w:type="paragraph" w:customStyle="1" w:styleId="EC6AADF1A39945AFA7DEA708EB11A3332">
    <w:name w:val="EC6AADF1A39945AFA7DEA708EB11A3332"/>
    <w:rsid w:val="00163510"/>
    <w:pPr>
      <w:spacing w:before="120" w:after="120" w:line="240" w:lineRule="auto"/>
    </w:pPr>
    <w:rPr>
      <w:rFonts w:ascii="Gill Sans MT" w:eastAsia="Gill Sans MT Std Light" w:hAnsi="Gill Sans MT" w:cs="Times New Roman"/>
      <w:spacing w:val="-2"/>
      <w:lang w:eastAsia="en-US"/>
    </w:rPr>
  </w:style>
  <w:style w:type="paragraph" w:customStyle="1" w:styleId="B26949962A1F41A190B79B56C521F6102">
    <w:name w:val="B26949962A1F41A190B79B56C521F6102"/>
    <w:rsid w:val="00163510"/>
    <w:pPr>
      <w:spacing w:before="120" w:after="120" w:line="240" w:lineRule="auto"/>
    </w:pPr>
    <w:rPr>
      <w:rFonts w:ascii="Gill Sans MT" w:eastAsia="Gill Sans MT Std Light" w:hAnsi="Gill Sans MT" w:cs="Times New Roman"/>
      <w:spacing w:val="-2"/>
      <w:lang w:eastAsia="en-US"/>
    </w:rPr>
  </w:style>
  <w:style w:type="paragraph" w:customStyle="1" w:styleId="733EA1432F304121B69A7DA6413FDA292">
    <w:name w:val="733EA1432F304121B69A7DA6413FDA292"/>
    <w:rsid w:val="00163510"/>
    <w:pPr>
      <w:spacing w:before="120" w:after="120" w:line="240" w:lineRule="auto"/>
    </w:pPr>
    <w:rPr>
      <w:rFonts w:ascii="Gill Sans MT" w:eastAsia="Gill Sans MT Std Light" w:hAnsi="Gill Sans MT" w:cs="Times New Roman"/>
      <w:spacing w:val="-2"/>
      <w:lang w:eastAsia="en-US"/>
    </w:rPr>
  </w:style>
  <w:style w:type="paragraph" w:customStyle="1" w:styleId="42381F442D7949018603D551F144429A2">
    <w:name w:val="42381F442D7949018603D551F144429A2"/>
    <w:rsid w:val="00163510"/>
    <w:pPr>
      <w:spacing w:before="120" w:after="120" w:line="240" w:lineRule="auto"/>
    </w:pPr>
    <w:rPr>
      <w:rFonts w:ascii="Gill Sans MT" w:eastAsia="Gill Sans MT Std Light" w:hAnsi="Gill Sans MT" w:cs="Times New Roman"/>
      <w:spacing w:val="-2"/>
      <w:lang w:eastAsia="en-US"/>
    </w:rPr>
  </w:style>
  <w:style w:type="paragraph" w:customStyle="1" w:styleId="0D2B53AE898440C89080B660DC69E8012">
    <w:name w:val="0D2B53AE898440C89080B660DC69E8012"/>
    <w:rsid w:val="00163510"/>
    <w:pPr>
      <w:spacing w:before="120" w:after="120" w:line="240" w:lineRule="auto"/>
    </w:pPr>
    <w:rPr>
      <w:rFonts w:ascii="Gill Sans MT" w:eastAsia="Gill Sans MT Std Light" w:hAnsi="Gill Sans MT" w:cs="Times New Roman"/>
      <w:spacing w:val="-2"/>
      <w:lang w:eastAsia="en-US"/>
    </w:rPr>
  </w:style>
  <w:style w:type="paragraph" w:customStyle="1" w:styleId="A3E8124547C64FB5B73AAB9EA2C9E7422">
    <w:name w:val="A3E8124547C64FB5B73AAB9EA2C9E7422"/>
    <w:rsid w:val="00163510"/>
    <w:pPr>
      <w:spacing w:before="120" w:after="120" w:line="240" w:lineRule="auto"/>
    </w:pPr>
    <w:rPr>
      <w:rFonts w:ascii="Gill Sans MT" w:eastAsia="Gill Sans MT Std Light" w:hAnsi="Gill Sans MT" w:cs="Times New Roman"/>
      <w:spacing w:val="-2"/>
      <w:lang w:eastAsia="en-US"/>
    </w:rPr>
  </w:style>
  <w:style w:type="paragraph" w:customStyle="1" w:styleId="AC177683CCE043488B687D669ACE8C2B2">
    <w:name w:val="AC177683CCE043488B687D669ACE8C2B2"/>
    <w:rsid w:val="00163510"/>
    <w:pPr>
      <w:spacing w:before="120" w:after="120" w:line="240" w:lineRule="auto"/>
    </w:pPr>
    <w:rPr>
      <w:rFonts w:ascii="Gill Sans MT" w:eastAsia="Gill Sans MT Std Light" w:hAnsi="Gill Sans MT" w:cs="Times New Roman"/>
      <w:spacing w:val="-2"/>
      <w:lang w:eastAsia="en-US"/>
    </w:rPr>
  </w:style>
  <w:style w:type="paragraph" w:customStyle="1" w:styleId="BD007F53F4244BD2ADE0AADDCCA84B352">
    <w:name w:val="BD007F53F4244BD2ADE0AADDCCA84B352"/>
    <w:rsid w:val="00163510"/>
    <w:pPr>
      <w:spacing w:before="120" w:after="120" w:line="240" w:lineRule="auto"/>
    </w:pPr>
    <w:rPr>
      <w:rFonts w:ascii="Gill Sans MT" w:eastAsia="Gill Sans MT Std Light" w:hAnsi="Gill Sans MT" w:cs="Times New Roman"/>
      <w:spacing w:val="-2"/>
      <w:lang w:eastAsia="en-US"/>
    </w:rPr>
  </w:style>
  <w:style w:type="paragraph" w:customStyle="1" w:styleId="2D8A37FDBEA946C3A55435B82849CE322">
    <w:name w:val="2D8A37FDBEA946C3A55435B82849CE322"/>
    <w:rsid w:val="00163510"/>
    <w:pPr>
      <w:spacing w:before="120" w:after="120" w:line="240" w:lineRule="auto"/>
    </w:pPr>
    <w:rPr>
      <w:rFonts w:ascii="Gill Sans MT" w:eastAsia="Gill Sans MT Std Light" w:hAnsi="Gill Sans MT" w:cs="Times New Roman"/>
      <w:spacing w:val="-2"/>
      <w:lang w:eastAsia="en-US"/>
    </w:rPr>
  </w:style>
  <w:style w:type="paragraph" w:customStyle="1" w:styleId="AC4057270A0F44D2B83F66579A4CFA8F2">
    <w:name w:val="AC4057270A0F44D2B83F66579A4CFA8F2"/>
    <w:rsid w:val="00163510"/>
    <w:pPr>
      <w:spacing w:before="120" w:after="120" w:line="240" w:lineRule="auto"/>
    </w:pPr>
    <w:rPr>
      <w:rFonts w:ascii="Gill Sans MT" w:eastAsia="Gill Sans MT Std Light" w:hAnsi="Gill Sans MT" w:cs="Times New Roman"/>
      <w:spacing w:val="-2"/>
      <w:lang w:eastAsia="en-US"/>
    </w:rPr>
  </w:style>
  <w:style w:type="paragraph" w:customStyle="1" w:styleId="E2B764F1B6514FEB8699502E636044242">
    <w:name w:val="E2B764F1B6514FEB8699502E636044242"/>
    <w:rsid w:val="00163510"/>
    <w:pPr>
      <w:spacing w:before="120" w:after="120" w:line="240" w:lineRule="auto"/>
    </w:pPr>
    <w:rPr>
      <w:rFonts w:ascii="Gill Sans MT" w:eastAsia="Gill Sans MT Std Light" w:hAnsi="Gill Sans MT" w:cs="Times New Roman"/>
      <w:spacing w:val="-2"/>
      <w:lang w:eastAsia="en-US"/>
    </w:rPr>
  </w:style>
  <w:style w:type="paragraph" w:customStyle="1" w:styleId="E3D302A43A824FC0AC7B8944579CA08A2">
    <w:name w:val="E3D302A43A824FC0AC7B8944579CA08A2"/>
    <w:rsid w:val="00163510"/>
    <w:pPr>
      <w:spacing w:before="120" w:after="120" w:line="240" w:lineRule="auto"/>
    </w:pPr>
    <w:rPr>
      <w:rFonts w:ascii="Gill Sans MT" w:eastAsia="Gill Sans MT Std Light" w:hAnsi="Gill Sans MT" w:cs="Times New Roman"/>
      <w:spacing w:val="-2"/>
      <w:lang w:eastAsia="en-US"/>
    </w:rPr>
  </w:style>
  <w:style w:type="paragraph" w:customStyle="1" w:styleId="C62E5F4D5F52420EA51ED2B7C8C4313E2">
    <w:name w:val="C62E5F4D5F52420EA51ED2B7C8C4313E2"/>
    <w:rsid w:val="00163510"/>
    <w:pPr>
      <w:spacing w:before="120" w:after="120" w:line="240" w:lineRule="auto"/>
    </w:pPr>
    <w:rPr>
      <w:rFonts w:ascii="Gill Sans MT" w:eastAsia="Gill Sans MT Std Light" w:hAnsi="Gill Sans MT" w:cs="Times New Roman"/>
      <w:spacing w:val="-2"/>
      <w:lang w:eastAsia="en-US"/>
    </w:rPr>
  </w:style>
  <w:style w:type="paragraph" w:customStyle="1" w:styleId="630E80FFDC484BC89479E1FF0D4AF2AE2">
    <w:name w:val="630E80FFDC484BC89479E1FF0D4AF2AE2"/>
    <w:rsid w:val="00163510"/>
    <w:pPr>
      <w:spacing w:before="120" w:after="120" w:line="240" w:lineRule="auto"/>
    </w:pPr>
    <w:rPr>
      <w:rFonts w:ascii="Gill Sans MT" w:eastAsia="Gill Sans MT Std Light" w:hAnsi="Gill Sans MT" w:cs="Times New Roman"/>
      <w:spacing w:val="-2"/>
      <w:lang w:eastAsia="en-US"/>
    </w:rPr>
  </w:style>
  <w:style w:type="paragraph" w:customStyle="1" w:styleId="9A7BCFF86EF94EDE97A651524591F7322">
    <w:name w:val="9A7BCFF86EF94EDE97A651524591F7322"/>
    <w:rsid w:val="00163510"/>
    <w:pPr>
      <w:spacing w:before="120" w:after="120" w:line="240" w:lineRule="auto"/>
    </w:pPr>
    <w:rPr>
      <w:rFonts w:ascii="Gill Sans MT" w:eastAsia="Gill Sans MT Std Light" w:hAnsi="Gill Sans MT" w:cs="Times New Roman"/>
      <w:spacing w:val="-2"/>
      <w:lang w:eastAsia="en-US"/>
    </w:rPr>
  </w:style>
  <w:style w:type="paragraph" w:customStyle="1" w:styleId="CD3448758F414330BB03A353D2ABA35F2">
    <w:name w:val="CD3448758F414330BB03A353D2ABA35F2"/>
    <w:rsid w:val="00163510"/>
    <w:pPr>
      <w:spacing w:before="120" w:after="120" w:line="240" w:lineRule="auto"/>
    </w:pPr>
    <w:rPr>
      <w:rFonts w:ascii="Gill Sans MT" w:eastAsia="Gill Sans MT Std Light" w:hAnsi="Gill Sans MT" w:cs="Times New Roman"/>
      <w:spacing w:val="-2"/>
      <w:lang w:eastAsia="en-US"/>
    </w:rPr>
  </w:style>
  <w:style w:type="paragraph" w:customStyle="1" w:styleId="0CF588A6183544ABA40FF182DA4765892">
    <w:name w:val="0CF588A6183544ABA40FF182DA4765892"/>
    <w:rsid w:val="00163510"/>
    <w:pPr>
      <w:spacing w:before="120" w:after="120" w:line="240" w:lineRule="auto"/>
    </w:pPr>
    <w:rPr>
      <w:rFonts w:ascii="Gill Sans MT" w:eastAsia="Gill Sans MT Std Light" w:hAnsi="Gill Sans MT" w:cs="Times New Roman"/>
      <w:spacing w:val="-2"/>
      <w:lang w:eastAsia="en-US"/>
    </w:rPr>
  </w:style>
  <w:style w:type="paragraph" w:customStyle="1" w:styleId="9EAD9BC353EE4246921010EE68C8272A2">
    <w:name w:val="9EAD9BC353EE4246921010EE68C8272A2"/>
    <w:rsid w:val="00163510"/>
    <w:pPr>
      <w:spacing w:before="120" w:after="120" w:line="240" w:lineRule="auto"/>
    </w:pPr>
    <w:rPr>
      <w:rFonts w:ascii="Gill Sans MT" w:eastAsia="Gill Sans MT Std Light" w:hAnsi="Gill Sans MT" w:cs="Times New Roman"/>
      <w:spacing w:val="-2"/>
      <w:lang w:eastAsia="en-US"/>
    </w:rPr>
  </w:style>
  <w:style w:type="paragraph" w:customStyle="1" w:styleId="673ECA7ED04E4742AFB41EC22317AFF12">
    <w:name w:val="673ECA7ED04E4742AFB41EC22317AFF12"/>
    <w:rsid w:val="00163510"/>
    <w:pPr>
      <w:spacing w:before="120" w:after="120" w:line="240" w:lineRule="auto"/>
    </w:pPr>
    <w:rPr>
      <w:rFonts w:ascii="Gill Sans MT" w:eastAsia="Gill Sans MT Std Light" w:hAnsi="Gill Sans MT" w:cs="Times New Roman"/>
      <w:spacing w:val="-2"/>
      <w:lang w:eastAsia="en-US"/>
    </w:rPr>
  </w:style>
  <w:style w:type="paragraph" w:customStyle="1" w:styleId="8CA87825BB7A40968D6982EED1C852D22">
    <w:name w:val="8CA87825BB7A40968D6982EED1C852D22"/>
    <w:rsid w:val="00163510"/>
    <w:pPr>
      <w:spacing w:before="120" w:after="120" w:line="240" w:lineRule="auto"/>
    </w:pPr>
    <w:rPr>
      <w:rFonts w:ascii="Gill Sans MT" w:eastAsia="Gill Sans MT Std Light" w:hAnsi="Gill Sans MT" w:cs="Times New Roman"/>
      <w:spacing w:val="-2"/>
      <w:lang w:eastAsia="en-US"/>
    </w:rPr>
  </w:style>
  <w:style w:type="paragraph" w:customStyle="1" w:styleId="FB7E2081547449EFBB46E414D576ABE42">
    <w:name w:val="FB7E2081547449EFBB46E414D576ABE42"/>
    <w:rsid w:val="00163510"/>
    <w:pPr>
      <w:spacing w:before="120" w:after="120" w:line="240" w:lineRule="auto"/>
    </w:pPr>
    <w:rPr>
      <w:rFonts w:ascii="Gill Sans MT" w:eastAsia="Gill Sans MT Std Light" w:hAnsi="Gill Sans MT" w:cs="Times New Roman"/>
      <w:spacing w:val="-2"/>
      <w:lang w:eastAsia="en-US"/>
    </w:rPr>
  </w:style>
  <w:style w:type="paragraph" w:customStyle="1" w:styleId="E018545C2FE4472BAD5A8B75C74627C92">
    <w:name w:val="E018545C2FE4472BAD5A8B75C74627C92"/>
    <w:rsid w:val="00163510"/>
    <w:pPr>
      <w:spacing w:before="120" w:after="120" w:line="240" w:lineRule="auto"/>
    </w:pPr>
    <w:rPr>
      <w:rFonts w:ascii="Gill Sans MT" w:eastAsia="Gill Sans MT Std Light" w:hAnsi="Gill Sans MT" w:cs="Times New Roman"/>
      <w:spacing w:val="-2"/>
      <w:lang w:eastAsia="en-US"/>
    </w:rPr>
  </w:style>
  <w:style w:type="paragraph" w:customStyle="1" w:styleId="AABE1EBB8F7E47E082EBA4AC04888AB02">
    <w:name w:val="AABE1EBB8F7E47E082EBA4AC04888AB02"/>
    <w:rsid w:val="00163510"/>
    <w:pPr>
      <w:spacing w:before="120" w:after="120" w:line="240" w:lineRule="auto"/>
    </w:pPr>
    <w:rPr>
      <w:rFonts w:ascii="Gill Sans MT" w:eastAsia="Gill Sans MT Std Light" w:hAnsi="Gill Sans MT" w:cs="Times New Roman"/>
      <w:spacing w:val="-2"/>
      <w:lang w:eastAsia="en-US"/>
    </w:rPr>
  </w:style>
  <w:style w:type="paragraph" w:customStyle="1" w:styleId="D2DB49C5FC6A4F1290FCFCFB7C94AEA32">
    <w:name w:val="D2DB49C5FC6A4F1290FCFCFB7C94AEA32"/>
    <w:rsid w:val="00163510"/>
    <w:pPr>
      <w:spacing w:before="120" w:after="120" w:line="240" w:lineRule="auto"/>
    </w:pPr>
    <w:rPr>
      <w:rFonts w:ascii="Gill Sans MT" w:eastAsia="Gill Sans MT Std Light" w:hAnsi="Gill Sans MT" w:cs="Times New Roman"/>
      <w:spacing w:val="-2"/>
      <w:lang w:eastAsia="en-US"/>
    </w:rPr>
  </w:style>
  <w:style w:type="paragraph" w:customStyle="1" w:styleId="146B81F8C1DE4C329E1D871A7FB7C2052">
    <w:name w:val="146B81F8C1DE4C329E1D871A7FB7C2052"/>
    <w:rsid w:val="00163510"/>
    <w:pPr>
      <w:spacing w:before="120" w:after="120" w:line="240" w:lineRule="auto"/>
    </w:pPr>
    <w:rPr>
      <w:rFonts w:ascii="Gill Sans MT" w:eastAsia="Gill Sans MT Std Light" w:hAnsi="Gill Sans MT" w:cs="Times New Roman"/>
      <w:spacing w:val="-2"/>
      <w:lang w:eastAsia="en-US"/>
    </w:rPr>
  </w:style>
  <w:style w:type="paragraph" w:customStyle="1" w:styleId="AD9D0FAF563543E1BF08E99B692DE7292">
    <w:name w:val="AD9D0FAF563543E1BF08E99B692DE7292"/>
    <w:rsid w:val="00163510"/>
    <w:pPr>
      <w:spacing w:before="120" w:after="120" w:line="240" w:lineRule="auto"/>
    </w:pPr>
    <w:rPr>
      <w:rFonts w:ascii="Gill Sans MT" w:eastAsia="Gill Sans MT Std Light" w:hAnsi="Gill Sans MT" w:cs="Times New Roman"/>
      <w:spacing w:val="-2"/>
      <w:lang w:eastAsia="en-US"/>
    </w:rPr>
  </w:style>
  <w:style w:type="paragraph" w:customStyle="1" w:styleId="E63470CA24F340278E9CCABE7B6DC65A2">
    <w:name w:val="E63470CA24F340278E9CCABE7B6DC65A2"/>
    <w:rsid w:val="00163510"/>
    <w:pPr>
      <w:spacing w:before="120" w:after="120" w:line="240" w:lineRule="auto"/>
    </w:pPr>
    <w:rPr>
      <w:rFonts w:ascii="Gill Sans MT" w:eastAsia="Gill Sans MT Std Light" w:hAnsi="Gill Sans MT" w:cs="Times New Roman"/>
      <w:spacing w:val="-2"/>
      <w:lang w:eastAsia="en-US"/>
    </w:rPr>
  </w:style>
  <w:style w:type="paragraph" w:customStyle="1" w:styleId="A9E98C1B27494DB291DF81049676CF422">
    <w:name w:val="A9E98C1B27494DB291DF81049676CF422"/>
    <w:rsid w:val="00163510"/>
    <w:pPr>
      <w:spacing w:before="120" w:after="120" w:line="240" w:lineRule="auto"/>
    </w:pPr>
    <w:rPr>
      <w:rFonts w:ascii="Gill Sans MT" w:eastAsia="Gill Sans MT Std Light" w:hAnsi="Gill Sans MT" w:cs="Times New Roman"/>
      <w:spacing w:val="-2"/>
      <w:lang w:eastAsia="en-US"/>
    </w:rPr>
  </w:style>
  <w:style w:type="paragraph" w:customStyle="1" w:styleId="7CF67A95CA0C4D36B234EF08A8CFAB3A2">
    <w:name w:val="7CF67A95CA0C4D36B234EF08A8CFAB3A2"/>
    <w:rsid w:val="00163510"/>
    <w:pPr>
      <w:spacing w:before="120" w:after="120" w:line="240" w:lineRule="auto"/>
    </w:pPr>
    <w:rPr>
      <w:rFonts w:ascii="Gill Sans MT" w:eastAsia="Gill Sans MT Std Light" w:hAnsi="Gill Sans MT" w:cs="Times New Roman"/>
      <w:spacing w:val="-2"/>
      <w:lang w:eastAsia="en-US"/>
    </w:rPr>
  </w:style>
  <w:style w:type="paragraph" w:customStyle="1" w:styleId="A30259D515B64FE2AD68DB54FF053F112">
    <w:name w:val="A30259D515B64FE2AD68DB54FF053F112"/>
    <w:rsid w:val="00163510"/>
    <w:pPr>
      <w:spacing w:before="120" w:after="120" w:line="240" w:lineRule="auto"/>
    </w:pPr>
    <w:rPr>
      <w:rFonts w:ascii="Gill Sans MT" w:eastAsia="Gill Sans MT Std Light" w:hAnsi="Gill Sans MT" w:cs="Times New Roman"/>
      <w:spacing w:val="-2"/>
      <w:lang w:eastAsia="en-US"/>
    </w:rPr>
  </w:style>
  <w:style w:type="paragraph" w:customStyle="1" w:styleId="812BB689156448308D617F53667A5A162">
    <w:name w:val="812BB689156448308D617F53667A5A162"/>
    <w:rsid w:val="00163510"/>
    <w:pPr>
      <w:spacing w:before="120" w:after="120" w:line="240" w:lineRule="auto"/>
    </w:pPr>
    <w:rPr>
      <w:rFonts w:ascii="Gill Sans MT" w:eastAsia="Gill Sans MT Std Light" w:hAnsi="Gill Sans MT" w:cs="Times New Roman"/>
      <w:spacing w:val="-2"/>
      <w:lang w:eastAsia="en-US"/>
    </w:rPr>
  </w:style>
  <w:style w:type="paragraph" w:customStyle="1" w:styleId="659C737D9288487DA86C597D452417DE2">
    <w:name w:val="659C737D9288487DA86C597D452417DE2"/>
    <w:rsid w:val="00163510"/>
    <w:pPr>
      <w:spacing w:before="120" w:after="120" w:line="240" w:lineRule="auto"/>
    </w:pPr>
    <w:rPr>
      <w:rFonts w:ascii="Gill Sans MT" w:eastAsia="Gill Sans MT Std Light" w:hAnsi="Gill Sans MT" w:cs="Times New Roman"/>
      <w:spacing w:val="-2"/>
      <w:lang w:eastAsia="en-US"/>
    </w:rPr>
  </w:style>
  <w:style w:type="paragraph" w:customStyle="1" w:styleId="74C36C74E68744F3B02BBB260CD0F5DA3">
    <w:name w:val="74C36C74E68744F3B02BBB260CD0F5DA3"/>
    <w:rsid w:val="00163510"/>
    <w:pPr>
      <w:spacing w:before="120" w:after="120" w:line="240" w:lineRule="auto"/>
      <w:ind w:left="284"/>
    </w:pPr>
    <w:rPr>
      <w:rFonts w:ascii="Gill Sans MT" w:eastAsia="Gill Sans MT Std Light" w:hAnsi="Gill Sans MT" w:cs="Times New Roman"/>
      <w:spacing w:val="-2"/>
      <w:lang w:eastAsia="en-US"/>
    </w:rPr>
  </w:style>
  <w:style w:type="paragraph" w:customStyle="1" w:styleId="0402128C247F48628B10D228B67243F22">
    <w:name w:val="0402128C247F48628B10D228B67243F22"/>
    <w:rsid w:val="00163510"/>
    <w:pPr>
      <w:spacing w:before="120" w:after="120" w:line="240" w:lineRule="auto"/>
    </w:pPr>
    <w:rPr>
      <w:rFonts w:ascii="Gill Sans MT" w:eastAsia="Gill Sans MT Std Light" w:hAnsi="Gill Sans MT" w:cs="Times New Roman"/>
      <w:spacing w:val="-2"/>
      <w:lang w:eastAsia="en-US"/>
    </w:rPr>
  </w:style>
  <w:style w:type="paragraph" w:customStyle="1" w:styleId="70CC6FCE20CE4F1698BBDE2149E240692">
    <w:name w:val="70CC6FCE20CE4F1698BBDE2149E240692"/>
    <w:rsid w:val="00163510"/>
    <w:pPr>
      <w:spacing w:before="120" w:after="120" w:line="240" w:lineRule="auto"/>
    </w:pPr>
    <w:rPr>
      <w:rFonts w:ascii="Gill Sans MT" w:eastAsia="Gill Sans MT Std Light" w:hAnsi="Gill Sans MT" w:cs="Times New Roman"/>
      <w:spacing w:val="-2"/>
      <w:lang w:eastAsia="en-US"/>
    </w:rPr>
  </w:style>
  <w:style w:type="paragraph" w:customStyle="1" w:styleId="DAD1A65BD675468EB095ACF870476E122">
    <w:name w:val="DAD1A65BD675468EB095ACF870476E122"/>
    <w:rsid w:val="00163510"/>
    <w:pPr>
      <w:spacing w:before="120" w:after="120" w:line="240" w:lineRule="auto"/>
    </w:pPr>
    <w:rPr>
      <w:rFonts w:ascii="Gill Sans MT" w:eastAsia="Gill Sans MT Std Light" w:hAnsi="Gill Sans MT" w:cs="Times New Roman"/>
      <w:spacing w:val="-2"/>
      <w:lang w:eastAsia="en-US"/>
    </w:rPr>
  </w:style>
  <w:style w:type="paragraph" w:customStyle="1" w:styleId="F1479A295F8142BEB328CD13C78F16F52">
    <w:name w:val="F1479A295F8142BEB328CD13C78F16F52"/>
    <w:rsid w:val="00163510"/>
    <w:pPr>
      <w:spacing w:before="120" w:after="120" w:line="240" w:lineRule="auto"/>
    </w:pPr>
    <w:rPr>
      <w:rFonts w:ascii="Gill Sans MT" w:eastAsia="Gill Sans MT Std Light" w:hAnsi="Gill Sans MT" w:cs="Times New Roman"/>
      <w:spacing w:val="-2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721E622EE6ED498A4EE7B38E9202EB" ma:contentTypeVersion="13" ma:contentTypeDescription="Create a new document." ma:contentTypeScope="" ma:versionID="4fe601006630c1d69cb02ff70eecb159">
  <xsd:schema xmlns:xsd="http://www.w3.org/2001/XMLSchema" xmlns:xs="http://www.w3.org/2001/XMLSchema" xmlns:p="http://schemas.microsoft.com/office/2006/metadata/properties" xmlns:ns2="32ccda73-7e1e-4ba2-a599-3144d018af8c" xmlns:ns3="5cbc6613-c08e-4db4-8a96-1cd7e4acd3ac" targetNamespace="http://schemas.microsoft.com/office/2006/metadata/properties" ma:root="true" ma:fieldsID="cd10df155f1b150e4ad919085d542834" ns2:_="" ns3:_="">
    <xsd:import namespace="32ccda73-7e1e-4ba2-a599-3144d018af8c"/>
    <xsd:import namespace="5cbc6613-c08e-4db4-8a96-1cd7e4acd3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ccda73-7e1e-4ba2-a599-3144d018af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bc6613-c08e-4db4-8a96-1cd7e4acd3a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AAEA59A-232E-4C11-A59E-25F44E283144}">
  <ds:schemaRefs>
    <ds:schemaRef ds:uri="http://schemas.microsoft.com/office/2006/metadata/properties"/>
    <ds:schemaRef ds:uri="http://schemas.microsoft.com/office/infopath/2007/PartnerControls"/>
    <ds:schemaRef ds:uri="f4d687a3-763f-4c4d-a2c3-3894f6ee9db2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EDF84BAF-F901-450E-9D2A-976946BF76A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F97C4AF-7DFD-4808-9EA7-7AD6B74F755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C5785A3-7C32-4CCA-B625-7BD43D3C6126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70CEE58D-EFA5-4108-8D6B-A12C9A422E2B}"/>
</file>

<file path=docProps/app.xml><?xml version="1.0" encoding="utf-8"?>
<Properties xmlns="http://schemas.openxmlformats.org/officeDocument/2006/extended-properties" xmlns:vt="http://schemas.openxmlformats.org/officeDocument/2006/docPropsVTypes">
  <Template>A4-Portrait-Decorative-Template-DoE-Brand-Designed</Template>
  <TotalTime>1</TotalTime>
  <Pages>10</Pages>
  <Words>1605</Words>
  <Characters>9152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School Food Plan group audit tool</vt:lpstr>
    </vt:vector>
  </TitlesOfParts>
  <Company>Department of Education</Company>
  <LinksUpToDate>false</LinksUpToDate>
  <CharactersWithSpaces>10736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School Food Plan Checklist</dc:title>
  <dc:subject/>
  <dc:creator>%Username%</dc:creator>
  <cp:keywords>Form</cp:keywords>
  <dc:description/>
  <cp:lastModifiedBy>Alicia Hansen</cp:lastModifiedBy>
  <cp:revision>2</cp:revision>
  <cp:lastPrinted>2018-01-09T03:00:00Z</cp:lastPrinted>
  <dcterms:created xsi:type="dcterms:W3CDTF">2022-04-13T06:34:00Z</dcterms:created>
  <dcterms:modified xsi:type="dcterms:W3CDTF">2022-04-13T06:34:00Z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0x01010098721E622EE6ED498A4EE7B38E9202EB</vt:lpwstr>
  </property>
  <property fmtid="{D5CDD505-2E9C-101B-9397-08002B2CF9AE}" pid="3" name="_dlc_DocIdItemGuid">
    <vt:lpwstr>5bd906ef-a916-4b47-b9cd-80b24b30db21</vt:lpwstr>
  </property>
  <property fmtid="{D5CDD505-2E9C-101B-9397-08002B2CF9AE}" pid="4" name="Audience1">
    <vt:lpwstr>2;#Public|4402c48c-5cfb-4eca-9faa-7f1d1f1f94d5</vt:lpwstr>
  </property>
  <property fmtid="{D5CDD505-2E9C-101B-9397-08002B2CF9AE}" pid="5" name="Business Unit">
    <vt:lpwstr>83;#Strategic Marketing Communications and Media|f6d9077c-8163-46d2-832d-7663a09bc4db</vt:lpwstr>
  </property>
  <property fmtid="{D5CDD505-2E9C-101B-9397-08002B2CF9AE}" pid="6" name="TaxKeyword">
    <vt:lpwstr>217;#Form|995ab0fe-7486-4988-aa0f-2e71f64ffe6e</vt:lpwstr>
  </property>
  <property fmtid="{D5CDD505-2E9C-101B-9397-08002B2CF9AE}" pid="7" name="DoE Template Topics">
    <vt:lpwstr>2179;#DoE - General|f9060b02-02e3-440b-b60d-341854c3ce04</vt:lpwstr>
  </property>
  <property fmtid="{D5CDD505-2E9C-101B-9397-08002B2CF9AE}" pid="8" name="Template Category">
    <vt:lpwstr>4977;#DoE Brand - Designed Templates|0a854b76-3f9e-4adf-8e49-eb04dbc7eecc</vt:lpwstr>
  </property>
  <property fmtid="{D5CDD505-2E9C-101B-9397-08002B2CF9AE}" pid="9" name="Division">
    <vt:lpwstr>3;#Strategy and Performance|64554304-9658-4477-8215-887b6d4fcbb5</vt:lpwstr>
  </property>
  <property fmtid="{D5CDD505-2E9C-101B-9397-08002B2CF9AE}" pid="10" name="Document Status">
    <vt:lpwstr>4;#Live|bc977ed0-005e-4690-a3b4-310d5986bcf0</vt:lpwstr>
  </property>
  <property fmtid="{D5CDD505-2E9C-101B-9397-08002B2CF9AE}" pid="11" name="DoE Document Type">
    <vt:lpwstr>15;#Form|995ab0fe-7486-4988-aa0f-2e71f64ffe6e</vt:lpwstr>
  </property>
  <property fmtid="{D5CDD505-2E9C-101B-9397-08002B2CF9AE}" pid="12" name="Audience - Content Manager">
    <vt:lpwstr>;#Staff;#</vt:lpwstr>
  </property>
  <property fmtid="{D5CDD505-2E9C-101B-9397-08002B2CF9AE}" pid="13" name="Sub_x0020_Category">
    <vt:lpwstr/>
  </property>
  <property fmtid="{D5CDD505-2E9C-101B-9397-08002B2CF9AE}" pid="14" name="i6e9c3b3fb6741098ef9fbc5ae984e01">
    <vt:lpwstr/>
  </property>
  <property fmtid="{D5CDD505-2E9C-101B-9397-08002B2CF9AE}" pid="15" name="DoE Strategic Plan Topics">
    <vt:lpwstr/>
  </property>
  <property fmtid="{D5CDD505-2E9C-101B-9397-08002B2CF9AE}" pid="16" name="Snapshot Category">
    <vt:lpwstr/>
  </property>
  <property fmtid="{D5CDD505-2E9C-101B-9397-08002B2CF9AE}" pid="17" name="Topic">
    <vt:lpwstr/>
  </property>
  <property fmtid="{D5CDD505-2E9C-101B-9397-08002B2CF9AE}" pid="18" name="j727237256e34e7f80ae69530d2a565d">
    <vt:lpwstr/>
  </property>
  <property fmtid="{D5CDD505-2E9C-101B-9397-08002B2CF9AE}" pid="19" name="TAS DoE Category">
    <vt:lpwstr/>
  </property>
  <property fmtid="{D5CDD505-2E9C-101B-9397-08002B2CF9AE}" pid="20" name="a1c4f6224d154fedbb480523bb53bb66">
    <vt:lpwstr/>
  </property>
  <property fmtid="{D5CDD505-2E9C-101B-9397-08002B2CF9AE}" pid="21" name="dcb2640943484fe9b8fca50e77597933">
    <vt:lpwstr>DoE Brand - Designed Templates|0a854b76-3f9e-4adf-8e49-eb04dbc7eecc</vt:lpwstr>
  </property>
  <property fmtid="{D5CDD505-2E9C-101B-9397-08002B2CF9AE}" pid="22" name="TAS_x0020_DoE_x0020_Category">
    <vt:lpwstr/>
  </property>
  <property fmtid="{D5CDD505-2E9C-101B-9397-08002B2CF9AE}" pid="23" name="Teacher_x0020_Learning_x0020_Centre_x0020_Category">
    <vt:lpwstr/>
  </property>
  <property fmtid="{D5CDD505-2E9C-101B-9397-08002B2CF9AE}" pid="24" name="Snapshot_x0020_Category">
    <vt:lpwstr/>
  </property>
  <property fmtid="{D5CDD505-2E9C-101B-9397-08002B2CF9AE}" pid="25" name="n5587f6a348f4de8ab3182c36b739ec6">
    <vt:lpwstr/>
  </property>
  <property fmtid="{D5CDD505-2E9C-101B-9397-08002B2CF9AE}" pid="26" name="Sub Category">
    <vt:lpwstr/>
  </property>
  <property fmtid="{D5CDD505-2E9C-101B-9397-08002B2CF9AE}" pid="27" name="DoE_x0020_Strategic_x0020_Plan_x0020_Topics">
    <vt:lpwstr/>
  </property>
  <property fmtid="{D5CDD505-2E9C-101B-9397-08002B2CF9AE}" pid="28" name="l840ed7ca75046469cea8eb94f5ddcb7">
    <vt:lpwstr/>
  </property>
  <property fmtid="{D5CDD505-2E9C-101B-9397-08002B2CF9AE}" pid="29" name="Legislation0">
    <vt:lpwstr>&lt;div title="_schemaversion" id="_3"&gt;
  &lt;div title="_view"&gt;
    &lt;span title="_columns"&gt;1&lt;/span&gt;
    &lt;span title="_linkstyle"&gt;&lt;/span&gt;
    &lt;span title="_groupstyle"&gt;&lt;/span&gt;
  &lt;/div&gt;
&lt;/div&gt;</vt:lpwstr>
  </property>
  <property fmtid="{D5CDD505-2E9C-101B-9397-08002B2CF9AE}" pid="30" name="Teacher Learning Centre Category">
    <vt:lpwstr/>
  </property>
  <property fmtid="{D5CDD505-2E9C-101B-9397-08002B2CF9AE}" pid="31" name="Subject Title">
    <vt:lpwstr/>
  </property>
  <property fmtid="{D5CDD505-2E9C-101B-9397-08002B2CF9AE}" pid="32" name="Year">
    <vt:lpwstr/>
  </property>
  <property fmtid="{D5CDD505-2E9C-101B-9397-08002B2CF9AE}" pid="33" name="Document Category">
    <vt:lpwstr>25;#Wellbeing, behaviour and safety|fa70ef14-71a2-43e4-85fd-b4727181ae43</vt:lpwstr>
  </property>
  <property fmtid="{D5CDD505-2E9C-101B-9397-08002B2CF9AE}" pid="34" name="b5a660e2555540328d9f084305c28a7f">
    <vt:lpwstr/>
  </property>
  <property fmtid="{D5CDD505-2E9C-101B-9397-08002B2CF9AE}" pid="35" name="b85bbc721aa94cb2b422cc2232ef3687">
    <vt:lpwstr/>
  </property>
</Properties>
</file>