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4EFD29" w14:textId="5E6FA2EA" w:rsidR="00DD3FFE" w:rsidRPr="00655927" w:rsidRDefault="003D5A44" w:rsidP="004B54D1"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91C6B04" wp14:editId="031F2F8B">
                <wp:simplePos x="0" y="0"/>
                <wp:positionH relativeFrom="margin">
                  <wp:posOffset>1076960</wp:posOffset>
                </wp:positionH>
                <wp:positionV relativeFrom="paragraph">
                  <wp:posOffset>-358775</wp:posOffset>
                </wp:positionV>
                <wp:extent cx="11658600" cy="914400"/>
                <wp:effectExtent l="0" t="0" r="0" b="0"/>
                <wp:wrapTight wrapText="bothSides">
                  <wp:wrapPolygon edited="0">
                    <wp:start x="106" y="0"/>
                    <wp:lineTo x="106" y="21150"/>
                    <wp:lineTo x="21459" y="21150"/>
                    <wp:lineTo x="21459" y="0"/>
                    <wp:lineTo x="106" y="0"/>
                  </wp:wrapPolygon>
                </wp:wrapTight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0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54EE7D" w14:textId="68002334" w:rsidR="008C2A8E" w:rsidRPr="008C2A8E" w:rsidRDefault="008C2A8E" w:rsidP="00F15348">
                            <w:pPr>
                              <w:spacing w:after="0" w:line="276" w:lineRule="auto"/>
                              <w:jc w:val="center"/>
                              <w:rPr>
                                <w:rFonts w:ascii="Gill Sans MT" w:hAnsi="Gill Sans MT"/>
                                <w:color w:val="4D1248"/>
                                <w:sz w:val="4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4D1248"/>
                                <w:sz w:val="44"/>
                              </w:rPr>
                              <w:t>School Food Plan</w:t>
                            </w:r>
                            <w:r w:rsidR="00E51A80" w:rsidRPr="008C2A8E">
                              <w:rPr>
                                <w:rFonts w:ascii="Gill Sans MT" w:hAnsi="Gill Sans MT"/>
                                <w:color w:val="4D1248"/>
                                <w:sz w:val="44"/>
                              </w:rPr>
                              <w:t xml:space="preserve"> </w:t>
                            </w:r>
                          </w:p>
                          <w:p w14:paraId="453E1F8D" w14:textId="09EA1F96" w:rsidR="00E51A80" w:rsidRPr="00994B53" w:rsidRDefault="008C2A8E" w:rsidP="008C2A8E">
                            <w:pPr>
                              <w:spacing w:after="0" w:line="276" w:lineRule="auto"/>
                              <w:jc w:val="center"/>
                              <w:rPr>
                                <w:rFonts w:ascii="Gill Sans SemiBold" w:hAnsi="Gill Sans SemiBold"/>
                                <w:color w:val="4D1248"/>
                                <w:sz w:val="100"/>
                                <w:szCs w:val="18"/>
                              </w:rPr>
                            </w:pPr>
                            <w:r w:rsidRPr="008C2A8E">
                              <w:rPr>
                                <w:rFonts w:ascii="Gill Sans MT" w:hAnsi="Gill Sans MT"/>
                                <w:color w:val="4D1248"/>
                                <w:sz w:val="72"/>
                                <w:szCs w:val="36"/>
                              </w:rPr>
                              <w:t xml:space="preserve">School </w:t>
                            </w:r>
                            <w:r>
                              <w:rPr>
                                <w:rFonts w:ascii="Gill Sans MT" w:hAnsi="Gill Sans MT"/>
                                <w:color w:val="4D1248"/>
                                <w:sz w:val="72"/>
                                <w:szCs w:val="36"/>
                              </w:rPr>
                              <w:t>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1C6B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4.8pt;margin-top:-28.25pt;width:918pt;height:1in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" filled="f" stroked="f">
                <v:textbox>
                  <w:txbxContent>
                    <w:p w14:paraId="7D54EE7D" w14:textId="68002334" w:rsidR="008C2A8E" w:rsidRPr="008C2A8E" w:rsidRDefault="008C2A8E" w:rsidP="00F15348">
                      <w:pPr>
                        <w:spacing w:after="0" w:line="276" w:lineRule="auto"/>
                        <w:jc w:val="center"/>
                        <w:rPr>
                          <w:rFonts w:ascii="Gill Sans MT" w:hAnsi="Gill Sans MT"/>
                          <w:color w:val="4D1248"/>
                          <w:sz w:val="44"/>
                        </w:rPr>
                      </w:pPr>
                      <w:r>
                        <w:rPr>
                          <w:rFonts w:ascii="Gill Sans MT" w:hAnsi="Gill Sans MT"/>
                          <w:color w:val="4D1248"/>
                          <w:sz w:val="44"/>
                        </w:rPr>
                        <w:t>School Food Plan</w:t>
                      </w:r>
                      <w:r w:rsidR="00E51A80" w:rsidRPr="008C2A8E">
                        <w:rPr>
                          <w:rFonts w:ascii="Gill Sans MT" w:hAnsi="Gill Sans MT"/>
                          <w:color w:val="4D1248"/>
                          <w:sz w:val="44"/>
                        </w:rPr>
                        <w:t xml:space="preserve"> </w:t>
                      </w:r>
                    </w:p>
                    <w:p w14:paraId="453E1F8D" w14:textId="09EA1F96" w:rsidR="00E51A80" w:rsidRPr="00994B53" w:rsidRDefault="008C2A8E" w:rsidP="008C2A8E">
                      <w:pPr>
                        <w:spacing w:after="0" w:line="276" w:lineRule="auto"/>
                        <w:jc w:val="center"/>
                        <w:rPr>
                          <w:rFonts w:ascii="Gill Sans SemiBold" w:hAnsi="Gill Sans SemiBold"/>
                          <w:color w:val="4D1248"/>
                          <w:sz w:val="100"/>
                          <w:szCs w:val="18"/>
                        </w:rPr>
                      </w:pPr>
                      <w:r w:rsidRPr="008C2A8E">
                        <w:rPr>
                          <w:rFonts w:ascii="Gill Sans MT" w:hAnsi="Gill Sans MT"/>
                          <w:color w:val="4D1248"/>
                          <w:sz w:val="72"/>
                          <w:szCs w:val="36"/>
                        </w:rPr>
                        <w:t xml:space="preserve">School </w:t>
                      </w:r>
                      <w:r>
                        <w:rPr>
                          <w:rFonts w:ascii="Gill Sans MT" w:hAnsi="Gill Sans MT"/>
                          <w:color w:val="4D1248"/>
                          <w:sz w:val="72"/>
                          <w:szCs w:val="36"/>
                        </w:rPr>
                        <w:t>Name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D4487D8" wp14:editId="6E7069A3">
                <wp:simplePos x="0" y="0"/>
                <wp:positionH relativeFrom="margin">
                  <wp:posOffset>1134745</wp:posOffset>
                </wp:positionH>
                <wp:positionV relativeFrom="paragraph">
                  <wp:posOffset>571500</wp:posOffset>
                </wp:positionV>
                <wp:extent cx="11658600" cy="571500"/>
                <wp:effectExtent l="0" t="0" r="0" b="0"/>
                <wp:wrapTight wrapText="bothSides">
                  <wp:wrapPolygon edited="0">
                    <wp:start x="106" y="0"/>
                    <wp:lineTo x="106" y="20880"/>
                    <wp:lineTo x="21459" y="20880"/>
                    <wp:lineTo x="21459" y="0"/>
                    <wp:lineTo x="106" y="0"/>
                  </wp:wrapPolygon>
                </wp:wrapTight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5860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069814" w14:textId="77777777" w:rsidR="00E51A80" w:rsidRPr="00B82AC4" w:rsidRDefault="00E51A80" w:rsidP="00F15348">
                            <w:pPr>
                              <w:jc w:val="center"/>
                              <w:rPr>
                                <w:rFonts w:ascii="Gill Sans MT" w:hAnsi="Gill Sans MT"/>
                                <w:color w:val="4D1248"/>
                                <w:sz w:val="40"/>
                                <w:szCs w:val="18"/>
                              </w:rPr>
                            </w:pPr>
                            <w:r w:rsidRPr="00B82AC4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40"/>
                                <w:lang w:val="en-US"/>
                              </w:rPr>
                              <w:t>Vision: that students are supported to have a secure, nutritious diet to support learning and play.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487D8" id="_x0000_s1027" type="#_x0000_t202" style="position:absolute;margin-left:89.35pt;margin-top:45pt;width:918pt;height: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" filled="f" stroked="f">
                <v:textbox>
                  <w:txbxContent>
                    <w:p w14:paraId="43069814" w14:textId="77777777" w:rsidR="00E51A80" w:rsidRPr="00B82AC4" w:rsidRDefault="00E51A80" w:rsidP="00F15348">
                      <w:pPr>
                        <w:jc w:val="center"/>
                        <w:rPr>
                          <w:rFonts w:ascii="Gill Sans MT" w:hAnsi="Gill Sans MT"/>
                          <w:color w:val="4D1248"/>
                          <w:sz w:val="40"/>
                          <w:szCs w:val="18"/>
                        </w:rPr>
                      </w:pPr>
                      <w:r w:rsidRPr="00B82AC4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40"/>
                          <w:lang w:val="en-US"/>
                        </w:rPr>
                        <w:t>Vision: that students are supported to have a secure, nutritious diet to support learning and play.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4AD61AF" wp14:editId="46EDAAE8">
                <wp:simplePos x="0" y="0"/>
                <wp:positionH relativeFrom="column">
                  <wp:posOffset>10523855</wp:posOffset>
                </wp:positionH>
                <wp:positionV relativeFrom="paragraph">
                  <wp:posOffset>1450975</wp:posOffset>
                </wp:positionV>
                <wp:extent cx="2514600" cy="1028700"/>
                <wp:effectExtent l="381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301B0B" w14:textId="6F02CBCF" w:rsidR="00E51A80" w:rsidRPr="00F62D10" w:rsidRDefault="00E51A80" w:rsidP="00F62D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center"/>
                              <w:rPr>
                                <w:rFonts w:ascii="Gill Sans MT" w:hAnsi="Gill Sans MT"/>
                                <w:color w:val="4D1248"/>
                                <w:sz w:val="58"/>
                              </w:rPr>
                            </w:pPr>
                            <w:r w:rsidRPr="00F62D10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t>School</w:t>
                            </w:r>
                            <w:r w:rsidR="00F62D10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br/>
                            </w:r>
                            <w:r w:rsidRPr="00F62D10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t>Environment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D61AF" id="Text Box 14" o:spid="_x0000_s1028" type="#_x0000_t202" style="position:absolute;margin-left:828.65pt;margin-top:114.25pt;width:198pt;height:8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" filled="f" stroked="f">
                <v:textbox inset=",7.2pt,,7.2pt">
                  <w:txbxContent>
                    <w:p w14:paraId="50301B0B" w14:textId="6F02CBCF" w:rsidR="00E51A80" w:rsidRPr="00F62D10" w:rsidRDefault="00E51A80" w:rsidP="00F62D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2" w:lineRule="auto"/>
                        <w:jc w:val="center"/>
                        <w:rPr>
                          <w:rFonts w:ascii="Gill Sans MT" w:hAnsi="Gill Sans MT"/>
                          <w:color w:val="4D1248"/>
                          <w:sz w:val="58"/>
                        </w:rPr>
                      </w:pPr>
                      <w:r w:rsidRPr="00F62D10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t>School</w:t>
                      </w:r>
                      <w:r w:rsidR="00F62D10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br/>
                      </w:r>
                      <w:r w:rsidRPr="00F62D10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t>Environment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52D8F8" wp14:editId="45C4F1F8">
                <wp:simplePos x="0" y="0"/>
                <wp:positionH relativeFrom="column">
                  <wp:posOffset>7141845</wp:posOffset>
                </wp:positionH>
                <wp:positionV relativeFrom="paragraph">
                  <wp:posOffset>1430020</wp:posOffset>
                </wp:positionV>
                <wp:extent cx="2514600" cy="1028700"/>
                <wp:effectExtent l="3175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135F5E" w14:textId="65CDA9F8" w:rsidR="00E51A80" w:rsidRPr="00F62D10" w:rsidRDefault="00E51A80" w:rsidP="00F62D1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center"/>
                              <w:rPr>
                                <w:rFonts w:ascii="Gill Sans MT" w:hAnsi="Gill Sans MT"/>
                                <w:color w:val="4D1248"/>
                                <w:sz w:val="58"/>
                              </w:rPr>
                            </w:pPr>
                            <w:r w:rsidRPr="00F62D10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t>Teaching and</w:t>
                            </w:r>
                            <w:r w:rsidR="00F62D10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br/>
                            </w:r>
                            <w:r w:rsidRPr="00F62D10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2D8F8" id="Text Box 11" o:spid="_x0000_s1029" type="#_x0000_t202" style="position:absolute;margin-left:562.35pt;margin-top:112.6pt;width:198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" filled="f" stroked="f">
                <v:textbox inset=",7.2pt,,7.2pt">
                  <w:txbxContent>
                    <w:p w14:paraId="02135F5E" w14:textId="65CDA9F8" w:rsidR="00E51A80" w:rsidRPr="00F62D10" w:rsidRDefault="00E51A80" w:rsidP="00F62D1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2" w:lineRule="auto"/>
                        <w:jc w:val="center"/>
                        <w:rPr>
                          <w:rFonts w:ascii="Gill Sans MT" w:hAnsi="Gill Sans MT"/>
                          <w:color w:val="4D1248"/>
                          <w:sz w:val="58"/>
                        </w:rPr>
                      </w:pPr>
                      <w:r w:rsidRPr="00F62D10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t>Teaching and</w:t>
                      </w:r>
                      <w:r w:rsidR="00F62D10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br/>
                      </w:r>
                      <w:r w:rsidRPr="00F62D10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t>Learning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A90BA4" wp14:editId="3A303DE4">
                <wp:simplePos x="0" y="0"/>
                <wp:positionH relativeFrom="column">
                  <wp:posOffset>3736975</wp:posOffset>
                </wp:positionH>
                <wp:positionV relativeFrom="paragraph">
                  <wp:posOffset>1430020</wp:posOffset>
                </wp:positionV>
                <wp:extent cx="2514600" cy="1028700"/>
                <wp:effectExtent l="0" t="3175" r="127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17ADB4" w14:textId="3E7E7ABC" w:rsidR="00E51A80" w:rsidRPr="00B82AC4" w:rsidRDefault="00E51A80" w:rsidP="00B82AC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center"/>
                              <w:rPr>
                                <w:rFonts w:ascii="Gill Sans MT" w:hAnsi="Gill Sans MT"/>
                                <w:color w:val="4D1248"/>
                                <w:sz w:val="58"/>
                              </w:rPr>
                            </w:pPr>
                            <w:r w:rsidRPr="00B82AC4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t>Food</w:t>
                            </w:r>
                            <w:r w:rsidR="00B82AC4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br/>
                            </w:r>
                            <w:r w:rsidRPr="00B82AC4">
                              <w:rPr>
                                <w:rFonts w:ascii="Gill Sans MT" w:hAnsi="Gill Sans MT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t>Provision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A90BA4" id="Text Box 7" o:spid="_x0000_s1030" type="#_x0000_t202" style="position:absolute;margin-left:294.25pt;margin-top:112.6pt;width:198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" filled="f" stroked="f">
                <v:textbox inset=",7.2pt,,7.2pt">
                  <w:txbxContent>
                    <w:p w14:paraId="2C17ADB4" w14:textId="3E7E7ABC" w:rsidR="00E51A80" w:rsidRPr="00B82AC4" w:rsidRDefault="00E51A80" w:rsidP="00B82AC4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2" w:lineRule="auto"/>
                        <w:jc w:val="center"/>
                        <w:rPr>
                          <w:rFonts w:ascii="Gill Sans MT" w:hAnsi="Gill Sans MT"/>
                          <w:color w:val="4D1248"/>
                          <w:sz w:val="58"/>
                        </w:rPr>
                      </w:pPr>
                      <w:r w:rsidRPr="00B82AC4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t>Food</w:t>
                      </w:r>
                      <w:r w:rsidR="00B82AC4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br/>
                      </w:r>
                      <w:r w:rsidRPr="00B82AC4">
                        <w:rPr>
                          <w:rFonts w:ascii="Gill Sans MT" w:hAnsi="Gill Sans MT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t>Provision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15328A" wp14:editId="07A3DD1E">
                <wp:simplePos x="0" y="0"/>
                <wp:positionH relativeFrom="column">
                  <wp:posOffset>228600</wp:posOffset>
                </wp:positionH>
                <wp:positionV relativeFrom="paragraph">
                  <wp:posOffset>1471295</wp:posOffset>
                </wp:positionV>
                <wp:extent cx="2514600" cy="1028700"/>
                <wp:effectExtent l="0" t="0" r="4445" b="317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C5C618" w14:textId="77777777" w:rsidR="00E51A80" w:rsidRPr="00F15348" w:rsidRDefault="00E51A80" w:rsidP="00F153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192" w:lineRule="auto"/>
                              <w:jc w:val="center"/>
                              <w:rPr>
                                <w:rFonts w:ascii="Gill Sans SemiBold" w:hAnsi="Gill Sans SemiBold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</w:pPr>
                            <w:r w:rsidRPr="00F15348">
                              <w:rPr>
                                <w:rFonts w:ascii="Gill Sans SemiBold" w:hAnsi="Gill Sans SemiBold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t>Shared</w:t>
                            </w:r>
                          </w:p>
                          <w:p w14:paraId="7F4D5F5B" w14:textId="77777777" w:rsidR="00E51A80" w:rsidRPr="00F15348" w:rsidRDefault="00E51A80" w:rsidP="00F15348">
                            <w:pPr>
                              <w:spacing w:line="144" w:lineRule="auto"/>
                              <w:jc w:val="center"/>
                              <w:rPr>
                                <w:rFonts w:ascii="Gill Sans SemiBold" w:hAnsi="Gill Sans SemiBold"/>
                                <w:color w:val="4D1248"/>
                                <w:sz w:val="58"/>
                              </w:rPr>
                            </w:pPr>
                            <w:r w:rsidRPr="00F15348">
                              <w:rPr>
                                <w:rFonts w:ascii="Gill Sans SemiBold" w:hAnsi="Gill Sans SemiBold" w:cs="Helvetica Neue"/>
                                <w:color w:val="4D1248"/>
                                <w:spacing w:val="0"/>
                                <w:sz w:val="58"/>
                                <w:lang w:val="en-US"/>
                              </w:rPr>
                              <w:t>Leadership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15328A" id="Text Box 4" o:spid="_x0000_s1031" type="#_x0000_t202" style="position:absolute;margin-left:18pt;margin-top:115.85pt;width:198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" filled="f" stroked="f">
                <v:textbox inset=",7.2pt,,7.2pt">
                  <w:txbxContent>
                    <w:p w14:paraId="35C5C618" w14:textId="77777777" w:rsidR="00E51A80" w:rsidRPr="00F15348" w:rsidRDefault="00E51A80" w:rsidP="00F153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192" w:lineRule="auto"/>
                        <w:jc w:val="center"/>
                        <w:rPr>
                          <w:rFonts w:ascii="Gill Sans SemiBold" w:hAnsi="Gill Sans SemiBold" w:cs="Helvetica Neue"/>
                          <w:color w:val="4D1248"/>
                          <w:spacing w:val="0"/>
                          <w:sz w:val="58"/>
                          <w:lang w:val="en-US"/>
                        </w:rPr>
                      </w:pPr>
                      <w:r w:rsidRPr="00F15348">
                        <w:rPr>
                          <w:rFonts w:ascii="Gill Sans SemiBold" w:hAnsi="Gill Sans SemiBold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t>Shared</w:t>
                      </w:r>
                    </w:p>
                    <w:p w14:paraId="7F4D5F5B" w14:textId="77777777" w:rsidR="00E51A80" w:rsidRPr="00F15348" w:rsidRDefault="00E51A80" w:rsidP="00F15348">
                      <w:pPr>
                        <w:spacing w:line="144" w:lineRule="auto"/>
                        <w:jc w:val="center"/>
                        <w:rPr>
                          <w:rFonts w:ascii="Gill Sans SemiBold" w:hAnsi="Gill Sans SemiBold"/>
                          <w:color w:val="4D1248"/>
                          <w:sz w:val="58"/>
                        </w:rPr>
                      </w:pPr>
                      <w:r w:rsidRPr="00F15348">
                        <w:rPr>
                          <w:rFonts w:ascii="Gill Sans SemiBold" w:hAnsi="Gill Sans SemiBold" w:cs="Helvetica Neue"/>
                          <w:color w:val="4D1248"/>
                          <w:spacing w:val="0"/>
                          <w:sz w:val="58"/>
                          <w:lang w:val="en-US"/>
                        </w:rPr>
                        <w:t>Leadership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306EBD" wp14:editId="077C71A6">
                <wp:simplePos x="0" y="0"/>
                <wp:positionH relativeFrom="column">
                  <wp:posOffset>267970</wp:posOffset>
                </wp:positionH>
                <wp:positionV relativeFrom="paragraph">
                  <wp:posOffset>2657475</wp:posOffset>
                </wp:positionV>
                <wp:extent cx="2514600" cy="3429000"/>
                <wp:effectExtent l="0" t="1905" r="317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0DC76" w14:textId="77777777" w:rsidR="00E51A80" w:rsidRPr="00B82AC4" w:rsidRDefault="00E51A80" w:rsidP="00F1534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</w:pPr>
                            <w:r w:rsidRPr="00B82AC4"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  <w:t>ENABLERS</w:t>
                            </w:r>
                          </w:p>
                          <w:p w14:paraId="63F64CFE" w14:textId="43A9F762" w:rsidR="00E51A80" w:rsidRPr="00B82AC4" w:rsidRDefault="00B82AC4" w:rsidP="00F15348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10231436" w14:textId="2CCB281F" w:rsidR="00B82AC4" w:rsidRDefault="00B82AC4" w:rsidP="00B82A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062E4634" w14:textId="77777777" w:rsidR="00B82AC4" w:rsidRPr="00B82AC4" w:rsidRDefault="00B82AC4" w:rsidP="00B82A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4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08CEF233" w14:textId="77777777" w:rsidR="00B82AC4" w:rsidRPr="00B82AC4" w:rsidRDefault="00B82AC4" w:rsidP="00B82AC4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</w:p>
                          <w:p w14:paraId="1EBA5FBF" w14:textId="77777777" w:rsidR="00E51A80" w:rsidRPr="00F15348" w:rsidRDefault="00E51A80">
                            <w:pPr>
                              <w:rPr>
                                <w:rFonts w:ascii="Gill Sans MT" w:hAnsi="Gill Sans MT" w:cs="Gill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06EBD" id="Text Box 5" o:spid="_x0000_s1032" type="#_x0000_t202" style="position:absolute;margin-left:21.1pt;margin-top:209.25pt;width:198pt;height:270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" filled="f" stroked="f">
                <v:textbox inset=",7.2pt,,7.2pt">
                  <w:txbxContent>
                    <w:p w14:paraId="0960DC76" w14:textId="77777777" w:rsidR="00E51A80" w:rsidRPr="00B82AC4" w:rsidRDefault="00E51A80" w:rsidP="00F15348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</w:pPr>
                      <w:r w:rsidRPr="00B82AC4"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  <w:t>ENABLERS</w:t>
                      </w:r>
                    </w:p>
                    <w:p w14:paraId="63F64CFE" w14:textId="43A9F762" w:rsidR="00E51A80" w:rsidRPr="00B82AC4" w:rsidRDefault="00B82AC4" w:rsidP="00F15348">
                      <w:pPr>
                        <w:pStyle w:val="ListParagraph"/>
                        <w:widowControl w:val="0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10231436" w14:textId="2CCB281F" w:rsidR="00B82AC4" w:rsidRDefault="00B82AC4" w:rsidP="00B82AC4">
                      <w:pPr>
                        <w:pStyle w:val="ListParagraph"/>
                        <w:widowControl w:val="0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062E4634" w14:textId="77777777" w:rsidR="00B82AC4" w:rsidRPr="00B82AC4" w:rsidRDefault="00B82AC4" w:rsidP="00B82AC4">
                      <w:pPr>
                        <w:pStyle w:val="ListParagraph"/>
                        <w:widowControl w:val="0"/>
                        <w:numPr>
                          <w:ilvl w:val="0"/>
                          <w:numId w:val="24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08CEF233" w14:textId="77777777" w:rsidR="00B82AC4" w:rsidRPr="00B82AC4" w:rsidRDefault="00B82AC4" w:rsidP="00B82AC4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</w:p>
                    <w:p w14:paraId="1EBA5FBF" w14:textId="77777777" w:rsidR="00E51A80" w:rsidRPr="00F15348" w:rsidRDefault="00E51A80">
                      <w:pPr>
                        <w:rPr>
                          <w:rFonts w:ascii="Gill Sans MT" w:hAnsi="Gill Sans MT" w:cs="Gill San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A89628C" wp14:editId="3F92BFF7">
                <wp:simplePos x="0" y="0"/>
                <wp:positionH relativeFrom="column">
                  <wp:posOffset>3673475</wp:posOffset>
                </wp:positionH>
                <wp:positionV relativeFrom="paragraph">
                  <wp:posOffset>2641600</wp:posOffset>
                </wp:positionV>
                <wp:extent cx="2514600" cy="3429000"/>
                <wp:effectExtent l="1905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4C7EE7" w14:textId="77777777" w:rsidR="00E51A80" w:rsidRPr="00B82AC4" w:rsidRDefault="00E51A80" w:rsidP="00DA07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</w:pPr>
                            <w:r w:rsidRPr="00B82AC4"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  <w:t>ENABLERS</w:t>
                            </w:r>
                          </w:p>
                          <w:p w14:paraId="4C735B52" w14:textId="77777777" w:rsidR="00B82AC4" w:rsidRPr="00B82AC4" w:rsidRDefault="00B82AC4" w:rsidP="00B82A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00833AE0" w14:textId="77777777" w:rsidR="00B82AC4" w:rsidRDefault="00B82AC4" w:rsidP="00B82A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45764DEF" w14:textId="77777777" w:rsidR="00B82AC4" w:rsidRPr="00B82AC4" w:rsidRDefault="00B82AC4" w:rsidP="00B82AC4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6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2C54ED91" w14:textId="07DD3628" w:rsidR="00E51A80" w:rsidRPr="00B82AC4" w:rsidRDefault="00E51A80" w:rsidP="00B82AC4">
                            <w:pPr>
                              <w:pStyle w:val="ListParagraph"/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426"/>
                              <w:rPr>
                                <w:rFonts w:ascii="Gill Sans MT" w:hAnsi="Gill Sans MT" w:cs="Gill San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9628C" id="Text Box 8" o:spid="_x0000_s1033" type="#_x0000_t202" style="position:absolute;margin-left:289.25pt;margin-top:208pt;width:198pt;height:27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" filled="f" stroked="f">
                <v:textbox inset=",7.2pt,,7.2pt">
                  <w:txbxContent>
                    <w:p w14:paraId="374C7EE7" w14:textId="77777777" w:rsidR="00E51A80" w:rsidRPr="00B82AC4" w:rsidRDefault="00E51A80" w:rsidP="00DA07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</w:pPr>
                      <w:r w:rsidRPr="00B82AC4"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  <w:t>ENABLERS</w:t>
                      </w:r>
                    </w:p>
                    <w:p w14:paraId="4C735B52" w14:textId="77777777" w:rsidR="00B82AC4" w:rsidRPr="00B82AC4" w:rsidRDefault="00B82AC4" w:rsidP="00B82AC4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00833AE0" w14:textId="77777777" w:rsidR="00B82AC4" w:rsidRDefault="00B82AC4" w:rsidP="00B82AC4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45764DEF" w14:textId="77777777" w:rsidR="00B82AC4" w:rsidRPr="00B82AC4" w:rsidRDefault="00B82AC4" w:rsidP="00B82AC4">
                      <w:pPr>
                        <w:pStyle w:val="ListParagraph"/>
                        <w:widowControl w:val="0"/>
                        <w:numPr>
                          <w:ilvl w:val="0"/>
                          <w:numId w:val="26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2C54ED91" w14:textId="07DD3628" w:rsidR="00E51A80" w:rsidRPr="00B82AC4" w:rsidRDefault="00E51A80" w:rsidP="00B82AC4">
                      <w:pPr>
                        <w:pStyle w:val="ListParagraph"/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ind w:left="426"/>
                        <w:rPr>
                          <w:rFonts w:ascii="Gill Sans MT" w:hAnsi="Gill Sans MT" w:cs="Gill San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5AA272" wp14:editId="6B7378FC">
                <wp:simplePos x="0" y="0"/>
                <wp:positionH relativeFrom="column">
                  <wp:posOffset>7094855</wp:posOffset>
                </wp:positionH>
                <wp:positionV relativeFrom="paragraph">
                  <wp:posOffset>2641600</wp:posOffset>
                </wp:positionV>
                <wp:extent cx="2514600" cy="3429000"/>
                <wp:effectExtent l="3810" t="0" r="0" b="444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3EEE95" w14:textId="77777777" w:rsidR="00E51A80" w:rsidRPr="00F62D10" w:rsidRDefault="00E51A80" w:rsidP="00E51A8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</w:pPr>
                            <w:r w:rsidRPr="00F62D10"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  <w:t>ENABLERS</w:t>
                            </w:r>
                          </w:p>
                          <w:p w14:paraId="0499EB12" w14:textId="77777777" w:rsidR="00F62D10" w:rsidRPr="00B82AC4" w:rsidRDefault="00F62D10" w:rsidP="00F62D1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1FDBCC36" w14:textId="77777777" w:rsidR="00F62D10" w:rsidRDefault="00F62D10" w:rsidP="00F62D1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4E35EFB6" w14:textId="77777777" w:rsidR="00F62D10" w:rsidRPr="00B82AC4" w:rsidRDefault="00F62D10" w:rsidP="00F62D1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8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AA272" id="Text Box 12" o:spid="_x0000_s1034" type="#_x0000_t202" style="position:absolute;margin-left:558.65pt;margin-top:208pt;width:198pt;height:27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" filled="f" stroked="f">
                <v:textbox inset=",7.2pt,,7.2pt">
                  <w:txbxContent>
                    <w:p w14:paraId="3F3EEE95" w14:textId="77777777" w:rsidR="00E51A80" w:rsidRPr="00F62D10" w:rsidRDefault="00E51A80" w:rsidP="00E51A8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</w:pPr>
                      <w:r w:rsidRPr="00F62D10"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  <w:t>ENABLERS</w:t>
                      </w:r>
                    </w:p>
                    <w:p w14:paraId="0499EB12" w14:textId="77777777" w:rsidR="00F62D10" w:rsidRPr="00B82AC4" w:rsidRDefault="00F62D10" w:rsidP="00F62D10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1FDBCC36" w14:textId="77777777" w:rsidR="00F62D10" w:rsidRDefault="00F62D10" w:rsidP="00F62D10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4E35EFB6" w14:textId="77777777" w:rsidR="00F62D10" w:rsidRPr="00B82AC4" w:rsidRDefault="00F62D10" w:rsidP="00F62D10">
                      <w:pPr>
                        <w:pStyle w:val="ListParagraph"/>
                        <w:widowControl w:val="0"/>
                        <w:numPr>
                          <w:ilvl w:val="0"/>
                          <w:numId w:val="28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F40D161" wp14:editId="54F63DFC">
                <wp:simplePos x="0" y="0"/>
                <wp:positionH relativeFrom="column">
                  <wp:posOffset>10507345</wp:posOffset>
                </wp:positionH>
                <wp:positionV relativeFrom="paragraph">
                  <wp:posOffset>2673985</wp:posOffset>
                </wp:positionV>
                <wp:extent cx="2514600" cy="3429000"/>
                <wp:effectExtent l="0" t="0" r="3175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793ACD" w14:textId="77777777" w:rsidR="00E51A80" w:rsidRPr="007127F2" w:rsidRDefault="00E51A80" w:rsidP="00E51A8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</w:pPr>
                            <w:r w:rsidRPr="007127F2"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  <w:t>ENABLERS</w:t>
                            </w:r>
                          </w:p>
                          <w:p w14:paraId="1B733E8F" w14:textId="77777777" w:rsidR="007127F2" w:rsidRPr="00B82AC4" w:rsidRDefault="007127F2" w:rsidP="007127F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2F33AF25" w14:textId="77777777" w:rsidR="007127F2" w:rsidRDefault="007127F2" w:rsidP="007127F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6CD2E4F2" w14:textId="77777777" w:rsidR="007127F2" w:rsidRPr="00B82AC4" w:rsidRDefault="007127F2" w:rsidP="007127F2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9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40D161" id="Text Box 15" o:spid="_x0000_s1035" type="#_x0000_t202" style="position:absolute;margin-left:827.35pt;margin-top:210.55pt;width:198pt;height:270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" filled="f" stroked="f">
                <v:textbox inset=",7.2pt,,7.2pt">
                  <w:txbxContent>
                    <w:p w14:paraId="5D793ACD" w14:textId="77777777" w:rsidR="00E51A80" w:rsidRPr="007127F2" w:rsidRDefault="00E51A80" w:rsidP="00E51A8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</w:pPr>
                      <w:r w:rsidRPr="007127F2"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  <w:t>ENABLERS</w:t>
                      </w:r>
                    </w:p>
                    <w:p w14:paraId="1B733E8F" w14:textId="77777777" w:rsidR="007127F2" w:rsidRPr="00B82AC4" w:rsidRDefault="007127F2" w:rsidP="007127F2">
                      <w:pPr>
                        <w:pStyle w:val="ListParagraph"/>
                        <w:widowControl w:val="0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2F33AF25" w14:textId="77777777" w:rsidR="007127F2" w:rsidRDefault="007127F2" w:rsidP="007127F2">
                      <w:pPr>
                        <w:pStyle w:val="ListParagraph"/>
                        <w:widowControl w:val="0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6CD2E4F2" w14:textId="77777777" w:rsidR="007127F2" w:rsidRPr="00B82AC4" w:rsidRDefault="007127F2" w:rsidP="007127F2">
                      <w:pPr>
                        <w:pStyle w:val="ListParagraph"/>
                        <w:widowControl w:val="0"/>
                        <w:numPr>
                          <w:ilvl w:val="0"/>
                          <w:numId w:val="29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13CA33" wp14:editId="5BC92DCF">
                <wp:simplePos x="0" y="0"/>
                <wp:positionH relativeFrom="column">
                  <wp:posOffset>10515600</wp:posOffset>
                </wp:positionH>
                <wp:positionV relativeFrom="paragraph">
                  <wp:posOffset>6296660</wp:posOffset>
                </wp:positionV>
                <wp:extent cx="2514600" cy="2514600"/>
                <wp:effectExtent l="0" t="2540" r="444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000B58" w14:textId="77777777" w:rsidR="00FB4420" w:rsidRPr="009211C1" w:rsidRDefault="00FB4420" w:rsidP="00FB44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</w:pPr>
                            <w:r w:rsidRPr="009211C1"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  <w:t>BARRIERS</w:t>
                            </w:r>
                          </w:p>
                          <w:p w14:paraId="7DC00F8C" w14:textId="77777777" w:rsidR="00FB4420" w:rsidRPr="00B82AC4" w:rsidRDefault="00FB4420" w:rsidP="00FB442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4C21733B" w14:textId="77777777" w:rsidR="00FB4420" w:rsidRDefault="00FB4420" w:rsidP="00FB442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3A4E8490" w14:textId="77777777" w:rsidR="00FB4420" w:rsidRPr="00B82AC4" w:rsidRDefault="00FB4420" w:rsidP="00FB442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04056C24" w14:textId="1724B9F6" w:rsidR="00E51A80" w:rsidRPr="00FB4420" w:rsidRDefault="00E51A80" w:rsidP="00FB44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/>
                                <w:sz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3CA33" id="Text Box 16" o:spid="_x0000_s1036" type="#_x0000_t202" style="position:absolute;margin-left:828pt;margin-top:495.8pt;width:198pt;height:19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" filled="f" stroked="f">
                <v:textbox inset=",7.2pt,,7.2pt">
                  <w:txbxContent>
                    <w:p w14:paraId="55000B58" w14:textId="77777777" w:rsidR="00FB4420" w:rsidRPr="009211C1" w:rsidRDefault="00FB4420" w:rsidP="00FB44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</w:pPr>
                      <w:r w:rsidRPr="009211C1"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  <w:t>BARRIERS</w:t>
                      </w:r>
                    </w:p>
                    <w:p w14:paraId="7DC00F8C" w14:textId="77777777" w:rsidR="00FB4420" w:rsidRPr="00B82AC4" w:rsidRDefault="00FB4420" w:rsidP="00FB4420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4C21733B" w14:textId="77777777" w:rsidR="00FB4420" w:rsidRDefault="00FB4420" w:rsidP="00FB4420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3A4E8490" w14:textId="77777777" w:rsidR="00FB4420" w:rsidRPr="00B82AC4" w:rsidRDefault="00FB4420" w:rsidP="00FB4420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04056C24" w14:textId="1724B9F6" w:rsidR="00E51A80" w:rsidRPr="00FB4420" w:rsidRDefault="00E51A80" w:rsidP="00FB44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/>
                          <w:sz w:val="25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716CF19" wp14:editId="04D4F5D5">
                <wp:simplePos x="0" y="0"/>
                <wp:positionH relativeFrom="column">
                  <wp:posOffset>7094855</wp:posOffset>
                </wp:positionH>
                <wp:positionV relativeFrom="paragraph">
                  <wp:posOffset>6288405</wp:posOffset>
                </wp:positionV>
                <wp:extent cx="2514600" cy="2514600"/>
                <wp:effectExtent l="3810" t="381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D0EAD8" w14:textId="77777777" w:rsidR="00FB4420" w:rsidRPr="009211C1" w:rsidRDefault="00FB4420" w:rsidP="00FB44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</w:pPr>
                            <w:r w:rsidRPr="009211C1"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  <w:t>BARRIERS</w:t>
                            </w:r>
                          </w:p>
                          <w:p w14:paraId="5ACE2C98" w14:textId="77777777" w:rsidR="00FB4420" w:rsidRPr="00B82AC4" w:rsidRDefault="00FB4420" w:rsidP="00FB442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3291B20A" w14:textId="77777777" w:rsidR="00FB4420" w:rsidRDefault="00FB4420" w:rsidP="00FB442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1A67F5EA" w14:textId="77777777" w:rsidR="00FB4420" w:rsidRPr="00B82AC4" w:rsidRDefault="00FB4420" w:rsidP="00FB442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5DEE64C9" w14:textId="71D3FA6D" w:rsidR="00E51A80" w:rsidRPr="00FB4420" w:rsidRDefault="00E51A80" w:rsidP="00FB44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/>
                                <w:sz w:val="25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6CF19" id="Text Box 13" o:spid="_x0000_s1037" type="#_x0000_t202" style="position:absolute;margin-left:558.65pt;margin-top:495.15pt;width:198pt;height:19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" filled="f" stroked="f">
                <v:textbox inset=",7.2pt,,7.2pt">
                  <w:txbxContent>
                    <w:p w14:paraId="25D0EAD8" w14:textId="77777777" w:rsidR="00FB4420" w:rsidRPr="009211C1" w:rsidRDefault="00FB4420" w:rsidP="00FB44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</w:pPr>
                      <w:r w:rsidRPr="009211C1"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  <w:t>BARRIERS</w:t>
                      </w:r>
                    </w:p>
                    <w:p w14:paraId="5ACE2C98" w14:textId="77777777" w:rsidR="00FB4420" w:rsidRPr="00B82AC4" w:rsidRDefault="00FB4420" w:rsidP="00FB4420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3291B20A" w14:textId="77777777" w:rsidR="00FB4420" w:rsidRDefault="00FB4420" w:rsidP="00FB4420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1A67F5EA" w14:textId="77777777" w:rsidR="00FB4420" w:rsidRPr="00B82AC4" w:rsidRDefault="00FB4420" w:rsidP="00FB4420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5DEE64C9" w14:textId="71D3FA6D" w:rsidR="00E51A80" w:rsidRPr="00FB4420" w:rsidRDefault="00E51A80" w:rsidP="00FB44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/>
                          <w:sz w:val="25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9664E3" wp14:editId="4D91DC4E">
                <wp:simplePos x="0" y="0"/>
                <wp:positionH relativeFrom="column">
                  <wp:posOffset>3745230</wp:posOffset>
                </wp:positionH>
                <wp:positionV relativeFrom="paragraph">
                  <wp:posOffset>6296660</wp:posOffset>
                </wp:positionV>
                <wp:extent cx="2514600" cy="2514600"/>
                <wp:effectExtent l="0" t="2540" r="254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7AF5BB" w14:textId="77777777" w:rsidR="00FB4420" w:rsidRPr="009211C1" w:rsidRDefault="00FB4420" w:rsidP="00FB442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</w:pPr>
                            <w:r w:rsidRPr="009211C1"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  <w:t>BARRIERS</w:t>
                            </w:r>
                          </w:p>
                          <w:p w14:paraId="5731DA54" w14:textId="77777777" w:rsidR="00FB4420" w:rsidRPr="00B82AC4" w:rsidRDefault="00FB4420" w:rsidP="00FB442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2E91A8BA" w14:textId="77777777" w:rsidR="00FB4420" w:rsidRDefault="00FB4420" w:rsidP="00FB442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2502A3BD" w14:textId="77777777" w:rsidR="00FB4420" w:rsidRPr="00B82AC4" w:rsidRDefault="00FB4420" w:rsidP="00FB4420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6B6108DE" w14:textId="0F9D2AAD" w:rsidR="00E51A80" w:rsidRPr="009211C1" w:rsidRDefault="00E51A80" w:rsidP="00DA07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664E3" id="Text Box 9" o:spid="_x0000_s1038" type="#_x0000_t202" style="position:absolute;margin-left:294.9pt;margin-top:495.8pt;width:198pt;height:19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" filled="f" stroked="f">
                <v:textbox inset=",7.2pt,,7.2pt">
                  <w:txbxContent>
                    <w:p w14:paraId="1B7AF5BB" w14:textId="77777777" w:rsidR="00FB4420" w:rsidRPr="009211C1" w:rsidRDefault="00FB4420" w:rsidP="00FB4420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</w:pPr>
                      <w:r w:rsidRPr="009211C1"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  <w:t>BARRIERS</w:t>
                      </w:r>
                    </w:p>
                    <w:p w14:paraId="5731DA54" w14:textId="77777777" w:rsidR="00FB4420" w:rsidRPr="00B82AC4" w:rsidRDefault="00FB4420" w:rsidP="00FB4420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2E91A8BA" w14:textId="77777777" w:rsidR="00FB4420" w:rsidRDefault="00FB4420" w:rsidP="00FB4420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2502A3BD" w14:textId="77777777" w:rsidR="00FB4420" w:rsidRPr="00B82AC4" w:rsidRDefault="00FB4420" w:rsidP="00FB4420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6B6108DE" w14:textId="0F9D2AAD" w:rsidR="00E51A80" w:rsidRPr="009211C1" w:rsidRDefault="00E51A80" w:rsidP="00DA07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407E92" wp14:editId="26F565A4">
                <wp:simplePos x="0" y="0"/>
                <wp:positionH relativeFrom="column">
                  <wp:posOffset>363855</wp:posOffset>
                </wp:positionH>
                <wp:positionV relativeFrom="paragraph">
                  <wp:posOffset>6360160</wp:posOffset>
                </wp:positionV>
                <wp:extent cx="2514600" cy="2514600"/>
                <wp:effectExtent l="0" t="0" r="2540" b="635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9520D" w14:textId="77777777" w:rsidR="00E51A80" w:rsidRPr="009211C1" w:rsidRDefault="00E51A80" w:rsidP="00DA07D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88" w:lineRule="auto"/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</w:pPr>
                            <w:r w:rsidRPr="009211C1">
                              <w:rPr>
                                <w:rFonts w:ascii="Gill Sans MT" w:hAnsi="Gill Sans MT" w:cs="Gill Sans"/>
                                <w:color w:val="4D1248"/>
                                <w:spacing w:val="0"/>
                                <w:sz w:val="30"/>
                                <w:lang w:val="en-US"/>
                              </w:rPr>
                              <w:t>BARRIERS</w:t>
                            </w:r>
                          </w:p>
                          <w:p w14:paraId="5F4231E7" w14:textId="77777777" w:rsidR="009211C1" w:rsidRPr="00B82AC4" w:rsidRDefault="009211C1" w:rsidP="009211C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098143C9" w14:textId="77777777" w:rsidR="009211C1" w:rsidRDefault="009211C1" w:rsidP="009211C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  <w:p w14:paraId="3F1239D4" w14:textId="77777777" w:rsidR="009211C1" w:rsidRPr="00B82AC4" w:rsidRDefault="009211C1" w:rsidP="009211C1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 w:cs="Gill Sans"/>
                                <w:spacing w:val="0"/>
                                <w:sz w:val="25"/>
                                <w:lang w:val="en-US"/>
                              </w:rPr>
                              <w:t>Insert text here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07E92" id="Text Box 6" o:spid="_x0000_s1039" type="#_x0000_t202" style="position:absolute;margin-left:28.65pt;margin-top:500.8pt;width:198pt;height:19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" filled="f" stroked="f">
                <v:textbox inset=",7.2pt,,7.2pt">
                  <w:txbxContent>
                    <w:p w14:paraId="5B29520D" w14:textId="77777777" w:rsidR="00E51A80" w:rsidRPr="009211C1" w:rsidRDefault="00E51A80" w:rsidP="00DA07D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88" w:lineRule="auto"/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</w:pPr>
                      <w:r w:rsidRPr="009211C1">
                        <w:rPr>
                          <w:rFonts w:ascii="Gill Sans MT" w:hAnsi="Gill Sans MT" w:cs="Gill Sans"/>
                          <w:color w:val="4D1248"/>
                          <w:spacing w:val="0"/>
                          <w:sz w:val="30"/>
                          <w:lang w:val="en-US"/>
                        </w:rPr>
                        <w:t>BARRIERS</w:t>
                      </w:r>
                    </w:p>
                    <w:p w14:paraId="5F4231E7" w14:textId="77777777" w:rsidR="009211C1" w:rsidRPr="00B82AC4" w:rsidRDefault="009211C1" w:rsidP="009211C1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098143C9" w14:textId="77777777" w:rsidR="009211C1" w:rsidRDefault="009211C1" w:rsidP="009211C1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  <w:p w14:paraId="3F1239D4" w14:textId="77777777" w:rsidR="009211C1" w:rsidRPr="00B82AC4" w:rsidRDefault="009211C1" w:rsidP="009211C1">
                      <w:pPr>
                        <w:pStyle w:val="ListParagraph"/>
                        <w:widowControl w:val="0"/>
                        <w:numPr>
                          <w:ilvl w:val="0"/>
                          <w:numId w:val="2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</w:pPr>
                      <w:r>
                        <w:rPr>
                          <w:rFonts w:ascii="Gill Sans MT" w:hAnsi="Gill Sans MT" w:cs="Gill Sans"/>
                          <w:spacing w:val="0"/>
                          <w:sz w:val="25"/>
                          <w:lang w:val="en-US"/>
                        </w:rPr>
                        <w:t>Insert text here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DD3FFE" w:rsidRPr="00655927" w:rsidSect="00655927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23811" w:h="16838" w:orient="landscape" w:code="8"/>
      <w:pgMar w:top="1" w:right="1670" w:bottom="1162" w:left="1418" w:header="709" w:footer="454" w:gutter="0"/>
      <w:cols w:space="51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BDBDE" w14:textId="77777777" w:rsidR="00B93A70" w:rsidRDefault="00B93A70" w:rsidP="00E93B9E">
      <w:pPr>
        <w:spacing w:after="0" w:line="240" w:lineRule="auto"/>
      </w:pPr>
      <w:r>
        <w:separator/>
      </w:r>
    </w:p>
  </w:endnote>
  <w:endnote w:type="continuationSeparator" w:id="0">
    <w:p w14:paraId="723D94B1" w14:textId="77777777" w:rsidR="00B93A70" w:rsidRDefault="00B93A70" w:rsidP="00E93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Gill Sans MT Std Light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ill Sans Semi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auto"/>
    <w:pitch w:val="variable"/>
    <w:sig w:usb0="00000003" w:usb1="00000000" w:usb2="00000000" w:usb3="00000000" w:csb0="00000001" w:csb1="00000000"/>
  </w:font>
  <w:font w:name="Gill Sans">
    <w:altName w:val="Segoe UI"/>
    <w:charset w:val="00"/>
    <w:family w:val="swiss"/>
    <w:pitch w:val="variable"/>
    <w:sig w:usb0="A0002A67" w:usb1="00000000" w:usb2="00000000" w:usb3="00000000" w:csb0="000001F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1B83B" w14:textId="77777777" w:rsidR="00414794" w:rsidRDefault="004147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9"/>
      <w:gridCol w:w="5726"/>
    </w:tblGrid>
    <w:tr w:rsidR="00E51A80" w:rsidRPr="00735393" w14:paraId="43A5B89D" w14:textId="77777777">
      <w:tc>
        <w:tcPr>
          <w:tcW w:w="709" w:type="dxa"/>
          <w:shd w:val="clear" w:color="auto" w:fill="auto"/>
        </w:tcPr>
        <w:p w14:paraId="32C7930B" w14:textId="5DF818A8" w:rsidR="00E51A80" w:rsidRPr="00735393" w:rsidRDefault="00E51A80" w:rsidP="00735393">
          <w:pPr>
            <w:pStyle w:val="Footer"/>
            <w:spacing w:after="200"/>
            <w:rPr>
              <w:noProof/>
            </w:rPr>
          </w:pPr>
        </w:p>
      </w:tc>
      <w:tc>
        <w:tcPr>
          <w:tcW w:w="5726" w:type="dxa"/>
          <w:shd w:val="clear" w:color="auto" w:fill="auto"/>
          <w:vAlign w:val="bottom"/>
        </w:tcPr>
        <w:p w14:paraId="7922B5CF" w14:textId="3D937B90" w:rsidR="00E51A80" w:rsidRPr="00735393" w:rsidRDefault="00E51A80" w:rsidP="00735393">
          <w:pPr>
            <w:pStyle w:val="FooterNote"/>
            <w:spacing w:line="240" w:lineRule="auto"/>
          </w:pPr>
        </w:p>
      </w:tc>
    </w:tr>
  </w:tbl>
  <w:p w14:paraId="47A846F6" w14:textId="77777777" w:rsidR="00E51A80" w:rsidRPr="00807179" w:rsidRDefault="00E51A80" w:rsidP="0080717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75B9B" w14:textId="77777777" w:rsidR="00414794" w:rsidRDefault="004147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45D5E1" w14:textId="77777777" w:rsidR="00B93A70" w:rsidRDefault="00B93A70" w:rsidP="00E93B9E">
      <w:pPr>
        <w:spacing w:after="0" w:line="240" w:lineRule="auto"/>
      </w:pPr>
      <w:r>
        <w:separator/>
      </w:r>
    </w:p>
  </w:footnote>
  <w:footnote w:type="continuationSeparator" w:id="0">
    <w:p w14:paraId="7CF3D195" w14:textId="77777777" w:rsidR="00B93A70" w:rsidRDefault="00B93A70" w:rsidP="00E93B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E4C01F" w14:textId="77777777" w:rsidR="00414794" w:rsidRDefault="004147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F96B36" w14:textId="51C5FC6C" w:rsidR="00E51A80" w:rsidRPr="00655927" w:rsidRDefault="004B54D1" w:rsidP="00655927">
    <w:pPr>
      <w:pStyle w:val="Header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3719659" wp14:editId="223CE52D">
          <wp:simplePos x="0" y="0"/>
          <wp:positionH relativeFrom="page">
            <wp:posOffset>25787</wp:posOffset>
          </wp:positionH>
          <wp:positionV relativeFrom="page">
            <wp:posOffset>-3644</wp:posOffset>
          </wp:positionV>
          <wp:extent cx="15165493" cy="10724144"/>
          <wp:effectExtent l="2540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165493" cy="107241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59DC4E" w14:textId="77777777" w:rsidR="00414794" w:rsidRDefault="0041479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4C9688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6D801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C46112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E9656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94EC2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CE6D79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67866D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EDC8A9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D9DC5F9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CF295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BF2A82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154B5C"/>
    <w:multiLevelType w:val="hybridMultilevel"/>
    <w:tmpl w:val="BDDAEF4E"/>
    <w:lvl w:ilvl="0" w:tplc="A2B6C9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7545322"/>
    <w:multiLevelType w:val="multilevel"/>
    <w:tmpl w:val="82C6609A"/>
    <w:numStyleLink w:val="Numbers"/>
  </w:abstractNum>
  <w:abstractNum w:abstractNumId="13" w15:restartNumberingAfterBreak="0">
    <w:nsid w:val="19AE5928"/>
    <w:multiLevelType w:val="multilevel"/>
    <w:tmpl w:val="82C6609A"/>
    <w:numStyleLink w:val="Numbers"/>
  </w:abstractNum>
  <w:abstractNum w:abstractNumId="14" w15:restartNumberingAfterBreak="0">
    <w:nsid w:val="19D52919"/>
    <w:multiLevelType w:val="multilevel"/>
    <w:tmpl w:val="9D52E4C8"/>
    <w:numStyleLink w:val="Headings"/>
  </w:abstractNum>
  <w:abstractNum w:abstractNumId="15" w15:restartNumberingAfterBreak="0">
    <w:nsid w:val="27CB3EBF"/>
    <w:multiLevelType w:val="multilevel"/>
    <w:tmpl w:val="CA3C0B58"/>
    <w:numStyleLink w:val="Bullets"/>
  </w:abstractNum>
  <w:abstractNum w:abstractNumId="16" w15:restartNumberingAfterBreak="0">
    <w:nsid w:val="28527B06"/>
    <w:multiLevelType w:val="hybridMultilevel"/>
    <w:tmpl w:val="E49AA83A"/>
    <w:lvl w:ilvl="0" w:tplc="A2B6C9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B7264A"/>
    <w:multiLevelType w:val="multilevel"/>
    <w:tmpl w:val="9D52E4C8"/>
    <w:styleLink w:val="Headings"/>
    <w:lvl w:ilvl="0">
      <w:start w:val="1"/>
      <w:numFmt w:val="decimal"/>
      <w:pStyle w:val="Heading2"/>
      <w:lvlText w:val="%1."/>
      <w:lvlJc w:val="left"/>
      <w:pPr>
        <w:ind w:left="425" w:hanging="425"/>
      </w:pPr>
      <w:rPr>
        <w:rFonts w:hint="default"/>
        <w:color w:val="39607A"/>
      </w:rPr>
    </w:lvl>
    <w:lvl w:ilvl="1">
      <w:start w:val="1"/>
      <w:numFmt w:val="decimal"/>
      <w:pStyle w:val="Heading3"/>
      <w:lvlText w:val="%1.%2"/>
      <w:lvlJc w:val="left"/>
      <w:pPr>
        <w:ind w:left="595" w:hanging="595"/>
      </w:pPr>
      <w:rPr>
        <w:rFonts w:hint="default"/>
        <w:color w:val="39607A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EA342B1"/>
    <w:multiLevelType w:val="hybridMultilevel"/>
    <w:tmpl w:val="ECCC0DA4"/>
    <w:lvl w:ilvl="0" w:tplc="A2B6C9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05460C"/>
    <w:multiLevelType w:val="multilevel"/>
    <w:tmpl w:val="CA3C0B58"/>
    <w:numStyleLink w:val="Bullets"/>
  </w:abstractNum>
  <w:abstractNum w:abstractNumId="20" w15:restartNumberingAfterBreak="0">
    <w:nsid w:val="48966D00"/>
    <w:multiLevelType w:val="multilevel"/>
    <w:tmpl w:val="9D52E4C8"/>
    <w:numStyleLink w:val="Headings"/>
  </w:abstractNum>
  <w:abstractNum w:abstractNumId="21" w15:restartNumberingAfterBreak="0">
    <w:nsid w:val="4BB7758D"/>
    <w:multiLevelType w:val="hybridMultilevel"/>
    <w:tmpl w:val="C406A8D4"/>
    <w:lvl w:ilvl="0" w:tplc="A2B6C96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86F75BF"/>
    <w:multiLevelType w:val="multilevel"/>
    <w:tmpl w:val="82C6609A"/>
    <w:styleLink w:val="Numbers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pStyle w:val="ListNumber2"/>
      <w:lvlText w:val="%1.%2."/>
      <w:lvlJc w:val="left"/>
      <w:pPr>
        <w:tabs>
          <w:tab w:val="num" w:pos="644"/>
        </w:tabs>
        <w:ind w:left="568" w:hanging="568"/>
      </w:pPr>
      <w:rPr>
        <w:rFonts w:hint="default"/>
      </w:rPr>
    </w:lvl>
    <w:lvl w:ilvl="2">
      <w:start w:val="1"/>
      <w:numFmt w:val="decimal"/>
      <w:pStyle w:val="ListNumber3"/>
      <w:lvlText w:val="%1.%2.%3."/>
      <w:lvlJc w:val="left"/>
      <w:pPr>
        <w:tabs>
          <w:tab w:val="num" w:pos="928"/>
        </w:tabs>
        <w:ind w:left="852" w:hanging="285"/>
      </w:pPr>
      <w:rPr>
        <w:rFonts w:hint="default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1212"/>
        </w:tabs>
        <w:ind w:left="1136" w:hanging="569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496"/>
        </w:tabs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1780"/>
        </w:tabs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064"/>
        </w:tabs>
        <w:ind w:left="1988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348"/>
        </w:tabs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632"/>
        </w:tabs>
        <w:ind w:left="2556" w:hanging="284"/>
      </w:pPr>
      <w:rPr>
        <w:rFonts w:hint="default"/>
      </w:rPr>
    </w:lvl>
  </w:abstractNum>
  <w:abstractNum w:abstractNumId="23" w15:restartNumberingAfterBreak="0">
    <w:nsid w:val="5C851D25"/>
    <w:multiLevelType w:val="hybridMultilevel"/>
    <w:tmpl w:val="2D02FA9C"/>
    <w:lvl w:ilvl="0" w:tplc="A2B6C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DC4562"/>
    <w:multiLevelType w:val="hybridMultilevel"/>
    <w:tmpl w:val="25766898"/>
    <w:lvl w:ilvl="0" w:tplc="A2B6C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D13D50"/>
    <w:multiLevelType w:val="multilevel"/>
    <w:tmpl w:val="A352EC26"/>
    <w:styleLink w:val="LetterList"/>
    <w:lvl w:ilvl="0">
      <w:start w:val="1"/>
      <w:numFmt w:val="lowerLetter"/>
      <w:pStyle w:val="List"/>
      <w:lvlText w:val="(%1)"/>
      <w:lvlJc w:val="left"/>
      <w:pPr>
        <w:ind w:left="284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 w15:restartNumberingAfterBreak="0">
    <w:nsid w:val="7C9E113D"/>
    <w:multiLevelType w:val="multilevel"/>
    <w:tmpl w:val="CA3C0B58"/>
    <w:styleLink w:val="Bullets"/>
    <w:lvl w:ilvl="0">
      <w:start w:val="1"/>
      <w:numFmt w:val="bullet"/>
      <w:pStyle w:val="ListBullet"/>
      <w:lvlText w:val="•"/>
      <w:lvlJc w:val="left"/>
      <w:pPr>
        <w:ind w:left="284" w:hanging="284"/>
      </w:pPr>
      <w:rPr>
        <w:rFonts w:ascii="Arial" w:hAnsi="Arial" w:cs="Times New Roman" w:hint="default"/>
        <w:color w:val="auto"/>
      </w:rPr>
    </w:lvl>
    <w:lvl w:ilvl="1">
      <w:start w:val="1"/>
      <w:numFmt w:val="bullet"/>
      <w:pStyle w:val="ListBullet2"/>
      <w:lvlText w:val="»"/>
      <w:lvlJc w:val="left"/>
      <w:pPr>
        <w:ind w:left="568" w:hanging="284"/>
      </w:pPr>
      <w:rPr>
        <w:rFonts w:ascii="Arial" w:hAnsi="Arial" w:cs="Lucida Grande" w:hint="default"/>
      </w:rPr>
    </w:lvl>
    <w:lvl w:ilvl="2">
      <w:start w:val="1"/>
      <w:numFmt w:val="bullet"/>
      <w:lvlText w:val="–"/>
      <w:lvlJc w:val="left"/>
      <w:pPr>
        <w:tabs>
          <w:tab w:val="num" w:pos="928"/>
        </w:tabs>
        <w:ind w:left="852" w:hanging="284"/>
      </w:pPr>
      <w:rPr>
        <w:rFonts w:ascii="Arial" w:hAnsi="Arial" w:cs="Times New Roman" w:hint="default"/>
      </w:rPr>
    </w:lvl>
    <w:lvl w:ilvl="3">
      <w:start w:val="1"/>
      <w:numFmt w:val="bullet"/>
      <w:lvlText w:val=""/>
      <w:lvlJc w:val="left"/>
      <w:pPr>
        <w:tabs>
          <w:tab w:val="num" w:pos="1212"/>
        </w:tabs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1496"/>
        </w:tabs>
        <w:ind w:left="1420" w:hanging="284"/>
      </w:pPr>
      <w:rPr>
        <w:rFonts w:ascii="Courier New" w:hAnsi="Courier New" w:cs="Symbol" w:hint="default"/>
      </w:rPr>
    </w:lvl>
    <w:lvl w:ilvl="5">
      <w:start w:val="1"/>
      <w:numFmt w:val="bullet"/>
      <w:lvlText w:val=""/>
      <w:lvlJc w:val="left"/>
      <w:pPr>
        <w:tabs>
          <w:tab w:val="num" w:pos="1780"/>
        </w:tabs>
        <w:ind w:left="1704" w:hanging="284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2064"/>
        </w:tabs>
        <w:ind w:left="1988" w:hanging="284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2348"/>
        </w:tabs>
        <w:ind w:left="2272" w:hanging="284"/>
      </w:pPr>
      <w:rPr>
        <w:rFonts w:ascii="Courier New" w:hAnsi="Courier New" w:cs="Symbol" w:hint="default"/>
      </w:rPr>
    </w:lvl>
    <w:lvl w:ilvl="8">
      <w:start w:val="1"/>
      <w:numFmt w:val="bullet"/>
      <w:lvlText w:val=""/>
      <w:lvlJc w:val="left"/>
      <w:pPr>
        <w:tabs>
          <w:tab w:val="num" w:pos="2632"/>
        </w:tabs>
        <w:ind w:left="2556" w:hanging="284"/>
      </w:pPr>
      <w:rPr>
        <w:rFonts w:ascii="Wingdings" w:hAnsi="Wingdings" w:hint="default"/>
      </w:rPr>
    </w:lvl>
  </w:abstractNum>
  <w:num w:numId="1" w16cid:durableId="312104777">
    <w:abstractNumId w:val="10"/>
  </w:num>
  <w:num w:numId="2" w16cid:durableId="381176703">
    <w:abstractNumId w:val="8"/>
  </w:num>
  <w:num w:numId="3" w16cid:durableId="256788388">
    <w:abstractNumId w:val="7"/>
  </w:num>
  <w:num w:numId="4" w16cid:durableId="1510830308">
    <w:abstractNumId w:val="6"/>
  </w:num>
  <w:num w:numId="5" w16cid:durableId="433482939">
    <w:abstractNumId w:val="5"/>
  </w:num>
  <w:num w:numId="6" w16cid:durableId="1943101834">
    <w:abstractNumId w:val="9"/>
  </w:num>
  <w:num w:numId="7" w16cid:durableId="1234857500">
    <w:abstractNumId w:val="4"/>
  </w:num>
  <w:num w:numId="8" w16cid:durableId="470363656">
    <w:abstractNumId w:val="3"/>
  </w:num>
  <w:num w:numId="9" w16cid:durableId="1812748125">
    <w:abstractNumId w:val="2"/>
  </w:num>
  <w:num w:numId="10" w16cid:durableId="452133289">
    <w:abstractNumId w:val="1"/>
  </w:num>
  <w:num w:numId="11" w16cid:durableId="833644330">
    <w:abstractNumId w:val="26"/>
  </w:num>
  <w:num w:numId="12" w16cid:durableId="918560654">
    <w:abstractNumId w:val="22"/>
  </w:num>
  <w:num w:numId="13" w16cid:durableId="173462136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02386499">
    <w:abstractNumId w:val="12"/>
  </w:num>
  <w:num w:numId="15" w16cid:durableId="1563441100">
    <w:abstractNumId w:val="15"/>
  </w:num>
  <w:num w:numId="16" w16cid:durableId="1980454532">
    <w:abstractNumId w:val="19"/>
  </w:num>
  <w:num w:numId="17" w16cid:durableId="119035422">
    <w:abstractNumId w:val="17"/>
  </w:num>
  <w:num w:numId="18" w16cid:durableId="286932308">
    <w:abstractNumId w:val="14"/>
  </w:num>
  <w:num w:numId="19" w16cid:durableId="947734922">
    <w:abstractNumId w:val="13"/>
  </w:num>
  <w:num w:numId="20" w16cid:durableId="18587596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691490873">
    <w:abstractNumId w:val="25"/>
  </w:num>
  <w:num w:numId="22" w16cid:durableId="1723020463">
    <w:abstractNumId w:val="20"/>
  </w:num>
  <w:num w:numId="23" w16cid:durableId="616720502">
    <w:abstractNumId w:val="0"/>
  </w:num>
  <w:num w:numId="24" w16cid:durableId="2127920816">
    <w:abstractNumId w:val="24"/>
  </w:num>
  <w:num w:numId="25" w16cid:durableId="1945073476">
    <w:abstractNumId w:val="18"/>
  </w:num>
  <w:num w:numId="26" w16cid:durableId="505484718">
    <w:abstractNumId w:val="16"/>
  </w:num>
  <w:num w:numId="27" w16cid:durableId="1814833171">
    <w:abstractNumId w:val="23"/>
  </w:num>
  <w:num w:numId="28" w16cid:durableId="580792639">
    <w:abstractNumId w:val="11"/>
  </w:num>
  <w:num w:numId="29" w16cid:durableId="599720900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534"/>
    <w:rsid w:val="00002170"/>
    <w:rsid w:val="00012C9E"/>
    <w:rsid w:val="00020AC8"/>
    <w:rsid w:val="000223C0"/>
    <w:rsid w:val="000407E6"/>
    <w:rsid w:val="000511F7"/>
    <w:rsid w:val="000520E4"/>
    <w:rsid w:val="000559B6"/>
    <w:rsid w:val="00057666"/>
    <w:rsid w:val="00064CEF"/>
    <w:rsid w:val="000A0B42"/>
    <w:rsid w:val="000D18F0"/>
    <w:rsid w:val="000E3179"/>
    <w:rsid w:val="000E5A51"/>
    <w:rsid w:val="000F10FB"/>
    <w:rsid w:val="00102C39"/>
    <w:rsid w:val="00125231"/>
    <w:rsid w:val="00155415"/>
    <w:rsid w:val="00176F7F"/>
    <w:rsid w:val="001A4AC4"/>
    <w:rsid w:val="001A4EAE"/>
    <w:rsid w:val="001A52A2"/>
    <w:rsid w:val="001A6658"/>
    <w:rsid w:val="001D2DD4"/>
    <w:rsid w:val="00202E3E"/>
    <w:rsid w:val="0021036E"/>
    <w:rsid w:val="00243DF2"/>
    <w:rsid w:val="002900B1"/>
    <w:rsid w:val="002B6301"/>
    <w:rsid w:val="002C3A0D"/>
    <w:rsid w:val="002D16CD"/>
    <w:rsid w:val="002F49C3"/>
    <w:rsid w:val="00307F78"/>
    <w:rsid w:val="00314E39"/>
    <w:rsid w:val="00323304"/>
    <w:rsid w:val="003271F5"/>
    <w:rsid w:val="0033592B"/>
    <w:rsid w:val="00340C2F"/>
    <w:rsid w:val="00365591"/>
    <w:rsid w:val="003B3460"/>
    <w:rsid w:val="003C15EB"/>
    <w:rsid w:val="003C3C5B"/>
    <w:rsid w:val="003C748E"/>
    <w:rsid w:val="003D37E6"/>
    <w:rsid w:val="003D5A44"/>
    <w:rsid w:val="003E2AA7"/>
    <w:rsid w:val="003E543A"/>
    <w:rsid w:val="003F0A12"/>
    <w:rsid w:val="003F78ED"/>
    <w:rsid w:val="00414794"/>
    <w:rsid w:val="004455FA"/>
    <w:rsid w:val="00454A22"/>
    <w:rsid w:val="00467849"/>
    <w:rsid w:val="004B54D1"/>
    <w:rsid w:val="004C2944"/>
    <w:rsid w:val="004C2BAF"/>
    <w:rsid w:val="004D0C42"/>
    <w:rsid w:val="004E7CEE"/>
    <w:rsid w:val="005071CC"/>
    <w:rsid w:val="00524D78"/>
    <w:rsid w:val="00534D87"/>
    <w:rsid w:val="0054579A"/>
    <w:rsid w:val="00547F64"/>
    <w:rsid w:val="00561EC8"/>
    <w:rsid w:val="005910A6"/>
    <w:rsid w:val="00591873"/>
    <w:rsid w:val="005A3E07"/>
    <w:rsid w:val="00611208"/>
    <w:rsid w:val="006179AA"/>
    <w:rsid w:val="0064499C"/>
    <w:rsid w:val="00655927"/>
    <w:rsid w:val="00687373"/>
    <w:rsid w:val="00691C79"/>
    <w:rsid w:val="00693485"/>
    <w:rsid w:val="006A54A3"/>
    <w:rsid w:val="006B514D"/>
    <w:rsid w:val="006D6DC6"/>
    <w:rsid w:val="006E2041"/>
    <w:rsid w:val="006E7DCB"/>
    <w:rsid w:val="007127F2"/>
    <w:rsid w:val="00735393"/>
    <w:rsid w:val="007503DC"/>
    <w:rsid w:val="007A4FF5"/>
    <w:rsid w:val="007A7845"/>
    <w:rsid w:val="007C3F49"/>
    <w:rsid w:val="007D0524"/>
    <w:rsid w:val="007D44AC"/>
    <w:rsid w:val="007E009D"/>
    <w:rsid w:val="007F11D8"/>
    <w:rsid w:val="007F48F1"/>
    <w:rsid w:val="008005EB"/>
    <w:rsid w:val="00805C7A"/>
    <w:rsid w:val="00807179"/>
    <w:rsid w:val="00816FFB"/>
    <w:rsid w:val="00831B39"/>
    <w:rsid w:val="00845E4A"/>
    <w:rsid w:val="008A5084"/>
    <w:rsid w:val="008B02B9"/>
    <w:rsid w:val="008C097F"/>
    <w:rsid w:val="008C2A8E"/>
    <w:rsid w:val="008C3B71"/>
    <w:rsid w:val="008C4C1F"/>
    <w:rsid w:val="008C7207"/>
    <w:rsid w:val="008D3A24"/>
    <w:rsid w:val="008F2E1D"/>
    <w:rsid w:val="009119A6"/>
    <w:rsid w:val="009147AC"/>
    <w:rsid w:val="009211C1"/>
    <w:rsid w:val="00933B30"/>
    <w:rsid w:val="00936BAB"/>
    <w:rsid w:val="0094083D"/>
    <w:rsid w:val="009458E9"/>
    <w:rsid w:val="00974C49"/>
    <w:rsid w:val="00984F64"/>
    <w:rsid w:val="00994B53"/>
    <w:rsid w:val="009B2739"/>
    <w:rsid w:val="009B41A2"/>
    <w:rsid w:val="009B4D8E"/>
    <w:rsid w:val="009C1506"/>
    <w:rsid w:val="00A1062A"/>
    <w:rsid w:val="00A46A14"/>
    <w:rsid w:val="00A51546"/>
    <w:rsid w:val="00A66B54"/>
    <w:rsid w:val="00A734FA"/>
    <w:rsid w:val="00A81B36"/>
    <w:rsid w:val="00A8313E"/>
    <w:rsid w:val="00A864CB"/>
    <w:rsid w:val="00A940DC"/>
    <w:rsid w:val="00A94F50"/>
    <w:rsid w:val="00AD79D7"/>
    <w:rsid w:val="00B02776"/>
    <w:rsid w:val="00B17AB6"/>
    <w:rsid w:val="00B75534"/>
    <w:rsid w:val="00B82AC4"/>
    <w:rsid w:val="00B905CE"/>
    <w:rsid w:val="00B93A70"/>
    <w:rsid w:val="00BB5FDC"/>
    <w:rsid w:val="00BD518E"/>
    <w:rsid w:val="00C07D2B"/>
    <w:rsid w:val="00C35E3F"/>
    <w:rsid w:val="00C443C3"/>
    <w:rsid w:val="00C47610"/>
    <w:rsid w:val="00C54D91"/>
    <w:rsid w:val="00C637AE"/>
    <w:rsid w:val="00C657C5"/>
    <w:rsid w:val="00C80486"/>
    <w:rsid w:val="00C932EB"/>
    <w:rsid w:val="00CB0828"/>
    <w:rsid w:val="00CD0457"/>
    <w:rsid w:val="00CE5E8E"/>
    <w:rsid w:val="00CF3212"/>
    <w:rsid w:val="00CF7784"/>
    <w:rsid w:val="00D00E93"/>
    <w:rsid w:val="00D13896"/>
    <w:rsid w:val="00D13CF6"/>
    <w:rsid w:val="00D25425"/>
    <w:rsid w:val="00D44F0C"/>
    <w:rsid w:val="00D61392"/>
    <w:rsid w:val="00D648E6"/>
    <w:rsid w:val="00D71A2D"/>
    <w:rsid w:val="00D87E42"/>
    <w:rsid w:val="00DA07DE"/>
    <w:rsid w:val="00DA7C19"/>
    <w:rsid w:val="00DD0B41"/>
    <w:rsid w:val="00DD3FFE"/>
    <w:rsid w:val="00DE1EB7"/>
    <w:rsid w:val="00DE2149"/>
    <w:rsid w:val="00DE5831"/>
    <w:rsid w:val="00DE6C09"/>
    <w:rsid w:val="00DF49F3"/>
    <w:rsid w:val="00E03F4F"/>
    <w:rsid w:val="00E07412"/>
    <w:rsid w:val="00E13473"/>
    <w:rsid w:val="00E23E02"/>
    <w:rsid w:val="00E51A80"/>
    <w:rsid w:val="00E57648"/>
    <w:rsid w:val="00E7721D"/>
    <w:rsid w:val="00E93B9E"/>
    <w:rsid w:val="00EC6C36"/>
    <w:rsid w:val="00EC7194"/>
    <w:rsid w:val="00EC76DC"/>
    <w:rsid w:val="00EE3024"/>
    <w:rsid w:val="00EF249E"/>
    <w:rsid w:val="00F15348"/>
    <w:rsid w:val="00F40B04"/>
    <w:rsid w:val="00F45F9B"/>
    <w:rsid w:val="00F470F1"/>
    <w:rsid w:val="00F50874"/>
    <w:rsid w:val="00F508AB"/>
    <w:rsid w:val="00F50A4B"/>
    <w:rsid w:val="00F6093F"/>
    <w:rsid w:val="00F62D10"/>
    <w:rsid w:val="00F82036"/>
    <w:rsid w:val="00F94FE9"/>
    <w:rsid w:val="00F9547D"/>
    <w:rsid w:val="00FA286D"/>
    <w:rsid w:val="00FB3D40"/>
    <w:rsid w:val="00FB4420"/>
    <w:rsid w:val="00FC03C5"/>
    <w:rsid w:val="00FE18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9EEBA6E"/>
  <w15:docId w15:val="{1706BA4B-A082-497D-8D67-ED657191A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 MT Std Light" w:eastAsia="Gill Sans MT Std Light" w:hAnsi="Gill Sans MT Std Light" w:cs="Times New Roman"/>
        <w:sz w:val="24"/>
        <w:szCs w:val="24"/>
        <w:lang w:val="en-AU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2041"/>
    <w:pPr>
      <w:spacing w:after="110" w:line="252" w:lineRule="auto"/>
    </w:pPr>
    <w:rPr>
      <w:spacing w:val="-2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E009D"/>
    <w:pPr>
      <w:keepNext/>
      <w:keepLines/>
      <w:spacing w:before="240" w:after="120" w:line="240" w:lineRule="auto"/>
      <w:outlineLvl w:val="0"/>
    </w:pPr>
    <w:rPr>
      <w:rFonts w:ascii="Gill Sans MT" w:eastAsia="SimSun" w:hAnsi="Gill Sans MT"/>
      <w:caps/>
      <w:color w:val="39607A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E009D"/>
    <w:pPr>
      <w:keepNext/>
      <w:keepLines/>
      <w:numPr>
        <w:numId w:val="17"/>
      </w:numPr>
      <w:spacing w:before="240" w:after="120"/>
      <w:outlineLvl w:val="1"/>
    </w:pPr>
    <w:rPr>
      <w:rFonts w:ascii="Gill Sans MT" w:eastAsia="SimSun" w:hAnsi="Gill Sans MT"/>
      <w:color w:val="39607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009D"/>
    <w:pPr>
      <w:keepNext/>
      <w:keepLines/>
      <w:numPr>
        <w:ilvl w:val="1"/>
        <w:numId w:val="17"/>
      </w:numPr>
      <w:spacing w:before="240" w:after="120"/>
      <w:outlineLvl w:val="2"/>
    </w:pPr>
    <w:rPr>
      <w:rFonts w:eastAsia="SimSun"/>
      <w:caps/>
      <w:color w:val="39607A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721D"/>
    <w:pPr>
      <w:keepNext/>
      <w:keepLines/>
      <w:spacing w:before="240" w:after="120"/>
      <w:outlineLvl w:val="3"/>
    </w:pPr>
    <w:rPr>
      <w:rFonts w:eastAsia="SimSun"/>
      <w:iCs/>
      <w:color w:val="39607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D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FB3D40"/>
    <w:rPr>
      <w:spacing w:val="-2"/>
      <w:sz w:val="24"/>
    </w:rPr>
  </w:style>
  <w:style w:type="paragraph" w:styleId="Footer">
    <w:name w:val="footer"/>
    <w:basedOn w:val="Normal"/>
    <w:link w:val="FooterChar"/>
    <w:uiPriority w:val="99"/>
    <w:unhideWhenUsed/>
    <w:rsid w:val="006E2041"/>
    <w:pPr>
      <w:tabs>
        <w:tab w:val="center" w:pos="4513"/>
        <w:tab w:val="right" w:pos="9026"/>
      </w:tabs>
      <w:spacing w:after="0" w:line="240" w:lineRule="auto"/>
    </w:pPr>
    <w:rPr>
      <w:rFonts w:ascii="Gill Sans MT" w:hAnsi="Gill Sans MT"/>
      <w:sz w:val="16"/>
    </w:rPr>
  </w:style>
  <w:style w:type="character" w:customStyle="1" w:styleId="FooterChar">
    <w:name w:val="Footer Char"/>
    <w:link w:val="Footer"/>
    <w:uiPriority w:val="99"/>
    <w:rsid w:val="006E2041"/>
    <w:rPr>
      <w:rFonts w:ascii="Gill Sans MT" w:hAnsi="Gill Sans MT"/>
      <w:spacing w:val="-2"/>
      <w:sz w:val="16"/>
    </w:rPr>
  </w:style>
  <w:style w:type="table" w:styleId="TableGrid">
    <w:name w:val="Table Grid"/>
    <w:basedOn w:val="TableNormal"/>
    <w:uiPriority w:val="39"/>
    <w:rsid w:val="00012C9E"/>
    <w:tblPr>
      <w:tblStyleRowBandSize w:val="1"/>
      <w:tblBorders>
        <w:insideH w:val="single" w:sz="6" w:space="0" w:color="FFFFFF"/>
      </w:tblBorders>
      <w:tblCellMar>
        <w:top w:w="85" w:type="dxa"/>
        <w:left w:w="85" w:type="dxa"/>
        <w:bottom w:w="85" w:type="dxa"/>
        <w:right w:w="85" w:type="dxa"/>
      </w:tblCellMar>
    </w:tblPr>
    <w:tcPr>
      <w:shd w:val="diagStripe" w:color="F7F7F8" w:fill="auto"/>
    </w:tcPr>
    <w:tblStylePr w:type="firstRow">
      <w:rPr>
        <w:rFonts w:ascii="Gill Sans MT" w:hAnsi="Gill Sans MT"/>
        <w:color w:val="FFFFFF"/>
      </w:rPr>
      <w:tblPr/>
      <w:tcPr>
        <w:shd w:val="clear" w:color="auto" w:fill="39607A"/>
      </w:tcPr>
    </w:tblStylePr>
    <w:tblStylePr w:type="firstCol">
      <w:rPr>
        <w:rFonts w:ascii="Gill Sans MT" w:hAnsi="Gill Sans MT"/>
      </w:rPr>
    </w:tblStylePr>
    <w:tblStylePr w:type="band1Horz">
      <w:tblPr/>
      <w:tcPr>
        <w:shd w:val="clear" w:color="auto" w:fill="EDF3F7"/>
      </w:tcPr>
    </w:tblStylePr>
    <w:tblStylePr w:type="band2Horz">
      <w:tblPr/>
      <w:tcPr>
        <w:shd w:val="clear" w:color="auto" w:fill="F7F7F7"/>
      </w:tcPr>
    </w:tblStylePr>
  </w:style>
  <w:style w:type="character" w:customStyle="1" w:styleId="Heading1Char">
    <w:name w:val="Heading 1 Char"/>
    <w:link w:val="Heading1"/>
    <w:uiPriority w:val="9"/>
    <w:rsid w:val="007E009D"/>
    <w:rPr>
      <w:rFonts w:ascii="Gill Sans MT" w:eastAsia="SimSun" w:hAnsi="Gill Sans MT" w:cs="Times New Roman"/>
      <w:caps/>
      <w:color w:val="39607A"/>
      <w:spacing w:val="-2"/>
      <w:sz w:val="36"/>
      <w:szCs w:val="32"/>
    </w:rPr>
  </w:style>
  <w:style w:type="table" w:customStyle="1" w:styleId="Frame">
    <w:name w:val="Frame"/>
    <w:basedOn w:val="TableNormal"/>
    <w:uiPriority w:val="99"/>
    <w:rsid w:val="00D13CF6"/>
    <w:tblPr>
      <w:tblCellMar>
        <w:left w:w="0" w:type="dxa"/>
        <w:right w:w="0" w:type="dxa"/>
      </w:tblCellMar>
    </w:tblPr>
  </w:style>
  <w:style w:type="character" w:customStyle="1" w:styleId="Heading2Char">
    <w:name w:val="Heading 2 Char"/>
    <w:link w:val="Heading2"/>
    <w:uiPriority w:val="9"/>
    <w:rsid w:val="007E009D"/>
    <w:rPr>
      <w:rFonts w:ascii="Gill Sans MT" w:eastAsia="SimSun" w:hAnsi="Gill Sans MT" w:cs="Times New Roman"/>
      <w:color w:val="39607A"/>
      <w:spacing w:val="-2"/>
      <w:sz w:val="28"/>
      <w:szCs w:val="26"/>
    </w:rPr>
  </w:style>
  <w:style w:type="paragraph" w:customStyle="1" w:styleId="Textbox">
    <w:name w:val="Textbox"/>
    <w:basedOn w:val="Normal"/>
    <w:link w:val="TextboxChar"/>
    <w:rsid w:val="00611208"/>
    <w:pPr>
      <w:spacing w:line="240" w:lineRule="auto"/>
    </w:pPr>
    <w:rPr>
      <w:sz w:val="20"/>
    </w:rPr>
  </w:style>
  <w:style w:type="paragraph" w:styleId="NoSpacing">
    <w:name w:val="No Spacing"/>
    <w:link w:val="NoSpacingChar"/>
    <w:uiPriority w:val="1"/>
    <w:qFormat/>
    <w:rsid w:val="003D37E6"/>
    <w:rPr>
      <w:spacing w:val="-2"/>
      <w:sz w:val="22"/>
      <w:szCs w:val="22"/>
    </w:rPr>
  </w:style>
  <w:style w:type="character" w:customStyle="1" w:styleId="TextboxChar">
    <w:name w:val="Textbox Char"/>
    <w:link w:val="Textbox"/>
    <w:rsid w:val="00611208"/>
    <w:rPr>
      <w:spacing w:val="-2"/>
      <w:sz w:val="20"/>
    </w:rPr>
  </w:style>
  <w:style w:type="paragraph" w:customStyle="1" w:styleId="TextboxNoSpacing">
    <w:name w:val="Textbox No Spacing"/>
    <w:basedOn w:val="NoSpacing"/>
    <w:link w:val="TextboxNoSpacingChar"/>
    <w:rsid w:val="00611208"/>
    <w:rPr>
      <w:sz w:val="20"/>
    </w:rPr>
  </w:style>
  <w:style w:type="character" w:styleId="PlaceholderText">
    <w:name w:val="Placeholder Text"/>
    <w:uiPriority w:val="99"/>
    <w:semiHidden/>
    <w:rsid w:val="00A81B36"/>
    <w:rPr>
      <w:color w:val="808080"/>
    </w:rPr>
  </w:style>
  <w:style w:type="character" w:customStyle="1" w:styleId="NoSpacingChar">
    <w:name w:val="No Spacing Char"/>
    <w:link w:val="NoSpacing"/>
    <w:uiPriority w:val="1"/>
    <w:rsid w:val="003D37E6"/>
    <w:rPr>
      <w:spacing w:val="-2"/>
    </w:rPr>
  </w:style>
  <w:style w:type="character" w:customStyle="1" w:styleId="TextboxNoSpacingChar">
    <w:name w:val="Textbox No Spacing Char"/>
    <w:link w:val="TextboxNoSpacing"/>
    <w:rsid w:val="00611208"/>
    <w:rPr>
      <w:spacing w:val="-2"/>
      <w:sz w:val="20"/>
    </w:rPr>
  </w:style>
  <w:style w:type="paragraph" w:customStyle="1" w:styleId="TextboxHeading">
    <w:name w:val="Textbox Heading"/>
    <w:basedOn w:val="Normal"/>
    <w:link w:val="TextboxHeadingChar"/>
    <w:rsid w:val="009B4D8E"/>
    <w:rPr>
      <w:b/>
      <w:caps/>
      <w:sz w:val="20"/>
    </w:rPr>
  </w:style>
  <w:style w:type="paragraph" w:customStyle="1" w:styleId="Logo">
    <w:name w:val="Logo"/>
    <w:basedOn w:val="Normal"/>
    <w:next w:val="Normal"/>
    <w:link w:val="LogoChar"/>
    <w:rsid w:val="00D13896"/>
    <w:pPr>
      <w:framePr w:w="4026" w:h="1418" w:hRule="exact" w:wrap="around" w:vAnchor="page" w:hAnchor="page" w:x="568" w:y="1560" w:anchorLock="1"/>
      <w:spacing w:after="180"/>
      <w:ind w:left="170"/>
    </w:pPr>
  </w:style>
  <w:style w:type="character" w:customStyle="1" w:styleId="TextboxHeadingChar">
    <w:name w:val="Textbox Heading Char"/>
    <w:link w:val="TextboxHeading"/>
    <w:rsid w:val="009B4D8E"/>
    <w:rPr>
      <w:b/>
      <w:caps/>
      <w:spacing w:val="-2"/>
      <w:sz w:val="20"/>
    </w:rPr>
  </w:style>
  <w:style w:type="character" w:styleId="Hyperlink">
    <w:name w:val="Hyperlink"/>
    <w:uiPriority w:val="99"/>
    <w:unhideWhenUsed/>
    <w:qFormat/>
    <w:rsid w:val="009C1506"/>
    <w:rPr>
      <w:color w:val="1F497D" w:themeColor="text2"/>
      <w:u w:val="single"/>
    </w:rPr>
  </w:style>
  <w:style w:type="character" w:customStyle="1" w:styleId="LogoChar">
    <w:name w:val="Logo Char"/>
    <w:link w:val="Logo"/>
    <w:rsid w:val="00D13896"/>
    <w:rPr>
      <w:spacing w:val="-2"/>
      <w:sz w:val="24"/>
    </w:rPr>
  </w:style>
  <w:style w:type="character" w:customStyle="1" w:styleId="UnresolvedMention1">
    <w:name w:val="Unresolved Mention1"/>
    <w:uiPriority w:val="99"/>
    <w:semiHidden/>
    <w:unhideWhenUsed/>
    <w:rsid w:val="007A7845"/>
    <w:rPr>
      <w:color w:val="808080"/>
      <w:shd w:val="clear" w:color="auto" w:fill="E6E6E6"/>
    </w:rPr>
  </w:style>
  <w:style w:type="paragraph" w:customStyle="1" w:styleId="TextboxAddress">
    <w:name w:val="Textbox Address"/>
    <w:basedOn w:val="Textbox"/>
    <w:link w:val="TextboxAddressChar"/>
    <w:rsid w:val="00E23E02"/>
    <w:pPr>
      <w:spacing w:after="0" w:line="324" w:lineRule="auto"/>
    </w:pPr>
  </w:style>
  <w:style w:type="table" w:customStyle="1" w:styleId="TasmanianDeptEducationcustomtable">
    <w:name w:val="Tasmanian Dept Education custom table"/>
    <w:basedOn w:val="TableNormal"/>
    <w:uiPriority w:val="99"/>
    <w:rsid w:val="00F50874"/>
    <w:tblPr>
      <w:tblCellMar>
        <w:top w:w="255" w:type="dxa"/>
        <w:left w:w="397" w:type="dxa"/>
        <w:right w:w="397" w:type="dxa"/>
      </w:tblCellMar>
    </w:tblPr>
    <w:tcPr>
      <w:shd w:val="diagStripe" w:color="F2F2F2" w:fill="auto"/>
    </w:tcPr>
    <w:tblStylePr w:type="firstRow">
      <w:tblPr/>
      <w:tcPr>
        <w:tcBorders>
          <w:top w:val="single" w:sz="36" w:space="0" w:color="39607A"/>
        </w:tcBorders>
      </w:tcPr>
    </w:tblStylePr>
  </w:style>
  <w:style w:type="character" w:customStyle="1" w:styleId="TextboxAddressChar">
    <w:name w:val="Textbox Address Char"/>
    <w:link w:val="TextboxAddress"/>
    <w:rsid w:val="00E23E02"/>
    <w:rPr>
      <w:spacing w:val="-2"/>
      <w:sz w:val="20"/>
    </w:rPr>
  </w:style>
  <w:style w:type="paragraph" w:styleId="ListBullet">
    <w:name w:val="List Bullet"/>
    <w:basedOn w:val="Normal"/>
    <w:uiPriority w:val="99"/>
    <w:unhideWhenUsed/>
    <w:qFormat/>
    <w:rsid w:val="007F11D8"/>
    <w:pPr>
      <w:numPr>
        <w:numId w:val="16"/>
      </w:numPr>
    </w:pPr>
  </w:style>
  <w:style w:type="paragraph" w:styleId="ListBullet2">
    <w:name w:val="List Bullet 2"/>
    <w:basedOn w:val="Normal"/>
    <w:uiPriority w:val="99"/>
    <w:unhideWhenUsed/>
    <w:qFormat/>
    <w:rsid w:val="007F11D8"/>
    <w:pPr>
      <w:numPr>
        <w:ilvl w:val="1"/>
        <w:numId w:val="16"/>
      </w:numPr>
      <w:contextualSpacing/>
    </w:pPr>
  </w:style>
  <w:style w:type="paragraph" w:styleId="ListParagraph">
    <w:name w:val="List Paragraph"/>
    <w:basedOn w:val="Normal"/>
    <w:uiPriority w:val="34"/>
    <w:qFormat/>
    <w:rsid w:val="00AD79D7"/>
    <w:pPr>
      <w:ind w:left="284"/>
    </w:pPr>
  </w:style>
  <w:style w:type="paragraph" w:styleId="ListNumber">
    <w:name w:val="List Number"/>
    <w:basedOn w:val="Normal"/>
    <w:uiPriority w:val="99"/>
    <w:unhideWhenUsed/>
    <w:qFormat/>
    <w:rsid w:val="00B17AB6"/>
    <w:pPr>
      <w:numPr>
        <w:numId w:val="19"/>
      </w:numPr>
    </w:pPr>
  </w:style>
  <w:style w:type="numbering" w:customStyle="1" w:styleId="Bullets">
    <w:name w:val="Bullets"/>
    <w:uiPriority w:val="99"/>
    <w:rsid w:val="007F11D8"/>
    <w:pPr>
      <w:numPr>
        <w:numId w:val="11"/>
      </w:numPr>
    </w:pPr>
  </w:style>
  <w:style w:type="numbering" w:customStyle="1" w:styleId="Numbers">
    <w:name w:val="Numbers"/>
    <w:uiPriority w:val="99"/>
    <w:rsid w:val="00B17AB6"/>
    <w:pPr>
      <w:numPr>
        <w:numId w:val="12"/>
      </w:numPr>
    </w:pPr>
  </w:style>
  <w:style w:type="paragraph" w:customStyle="1" w:styleId="Coverimage">
    <w:name w:val="Cover image"/>
    <w:basedOn w:val="Normal"/>
    <w:link w:val="CoverimageChar"/>
    <w:rsid w:val="00591873"/>
    <w:pPr>
      <w:framePr w:w="7371" w:wrap="around" w:vAnchor="page" w:hAnchor="page" w:x="4900" w:y="10774" w:anchorLock="1"/>
      <w:spacing w:after="160" w:line="259" w:lineRule="auto"/>
    </w:pPr>
    <w:rPr>
      <w:noProof/>
    </w:rPr>
  </w:style>
  <w:style w:type="paragraph" w:customStyle="1" w:styleId="CoverTextbox">
    <w:name w:val="Cover Text box"/>
    <w:basedOn w:val="Normal"/>
    <w:rsid w:val="00691C79"/>
    <w:pPr>
      <w:framePr w:wrap="around" w:vAnchor="page" w:hAnchor="page" w:x="4962" w:y="3091" w:anchorLock="1"/>
      <w:spacing w:after="160" w:line="259" w:lineRule="auto"/>
    </w:pPr>
  </w:style>
  <w:style w:type="character" w:customStyle="1" w:styleId="CoverimageChar">
    <w:name w:val="Cover image Char"/>
    <w:link w:val="Coverimage"/>
    <w:rsid w:val="00591873"/>
    <w:rPr>
      <w:noProof/>
      <w:spacing w:val="-2"/>
      <w:sz w:val="24"/>
    </w:rPr>
  </w:style>
  <w:style w:type="character" w:customStyle="1" w:styleId="Heading3Char">
    <w:name w:val="Heading 3 Char"/>
    <w:link w:val="Heading3"/>
    <w:uiPriority w:val="9"/>
    <w:rsid w:val="005A3E07"/>
    <w:rPr>
      <w:rFonts w:eastAsia="SimSun" w:cs="Times New Roman"/>
      <w:caps/>
      <w:color w:val="39607A"/>
      <w:spacing w:val="-2"/>
      <w:sz w:val="24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323304"/>
    <w:pPr>
      <w:spacing w:before="120" w:after="200" w:line="240" w:lineRule="auto"/>
    </w:pPr>
    <w:rPr>
      <w:iCs/>
      <w:color w:val="39607A"/>
      <w:szCs w:val="18"/>
    </w:rPr>
  </w:style>
  <w:style w:type="table" w:customStyle="1" w:styleId="Blank">
    <w:name w:val="Blank"/>
    <w:basedOn w:val="TableNormal"/>
    <w:uiPriority w:val="99"/>
    <w:rsid w:val="00E13473"/>
    <w:tblPr>
      <w:tblCellMar>
        <w:left w:w="0" w:type="dxa"/>
        <w:right w:w="0" w:type="dxa"/>
      </w:tblCellMar>
    </w:tblPr>
  </w:style>
  <w:style w:type="paragraph" w:customStyle="1" w:styleId="Invisibletext">
    <w:name w:val="Invisible text"/>
    <w:basedOn w:val="Normal"/>
    <w:rsid w:val="001A4EAE"/>
    <w:rPr>
      <w:vanish/>
    </w:rPr>
  </w:style>
  <w:style w:type="paragraph" w:styleId="Title">
    <w:name w:val="Title"/>
    <w:basedOn w:val="Normal"/>
    <w:next w:val="Normal"/>
    <w:link w:val="TitleChar"/>
    <w:uiPriority w:val="10"/>
    <w:rsid w:val="00807179"/>
    <w:pPr>
      <w:spacing w:after="0" w:line="240" w:lineRule="auto"/>
      <w:contextualSpacing/>
    </w:pPr>
    <w:rPr>
      <w:rFonts w:ascii="Gill Sans MT" w:eastAsia="SimSun" w:hAnsi="Gill Sans MT"/>
      <w:color w:val="39607A"/>
      <w:spacing w:val="-10"/>
      <w:kern w:val="28"/>
      <w:sz w:val="84"/>
      <w:szCs w:val="56"/>
    </w:rPr>
  </w:style>
  <w:style w:type="character" w:customStyle="1" w:styleId="TitleChar">
    <w:name w:val="Title Char"/>
    <w:link w:val="Title"/>
    <w:uiPriority w:val="10"/>
    <w:rsid w:val="00807179"/>
    <w:rPr>
      <w:rFonts w:ascii="Gill Sans MT" w:eastAsia="SimSun" w:hAnsi="Gill Sans MT" w:cs="Times New Roman"/>
      <w:color w:val="39607A"/>
      <w:spacing w:val="-10"/>
      <w:kern w:val="28"/>
      <w:sz w:val="84"/>
      <w:szCs w:val="56"/>
    </w:rPr>
  </w:style>
  <w:style w:type="paragraph" w:styleId="TOCHeading">
    <w:name w:val="TOC Heading"/>
    <w:next w:val="Normal"/>
    <w:uiPriority w:val="39"/>
    <w:unhideWhenUsed/>
    <w:rsid w:val="00807179"/>
    <w:pPr>
      <w:spacing w:after="160" w:line="259" w:lineRule="auto"/>
    </w:pPr>
    <w:rPr>
      <w:rFonts w:ascii="Gill Sans MT" w:eastAsia="SimSun" w:hAnsi="Gill Sans MT"/>
      <w:caps/>
      <w:color w:val="39607A"/>
      <w:spacing w:val="-2"/>
      <w:sz w:val="36"/>
      <w:szCs w:val="32"/>
    </w:rPr>
  </w:style>
  <w:style w:type="character" w:customStyle="1" w:styleId="Heading4Char">
    <w:name w:val="Heading 4 Char"/>
    <w:link w:val="Heading4"/>
    <w:uiPriority w:val="9"/>
    <w:rsid w:val="00E7721D"/>
    <w:rPr>
      <w:rFonts w:eastAsia="SimSun" w:cs="Times New Roman"/>
      <w:iCs/>
      <w:color w:val="39607A"/>
      <w:spacing w:val="-2"/>
      <w:sz w:val="24"/>
    </w:rPr>
  </w:style>
  <w:style w:type="numbering" w:customStyle="1" w:styleId="Headings">
    <w:name w:val="Headings"/>
    <w:uiPriority w:val="99"/>
    <w:rsid w:val="007E009D"/>
    <w:pPr>
      <w:numPr>
        <w:numId w:val="17"/>
      </w:numPr>
    </w:pPr>
  </w:style>
  <w:style w:type="paragraph" w:customStyle="1" w:styleId="FooterNote">
    <w:name w:val="Footer Note"/>
    <w:rsid w:val="00534D87"/>
    <w:pPr>
      <w:spacing w:line="259" w:lineRule="auto"/>
    </w:pPr>
    <w:rPr>
      <w:spacing w:val="-2"/>
      <w:sz w:val="16"/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561EC8"/>
    <w:pPr>
      <w:tabs>
        <w:tab w:val="left" w:pos="660"/>
        <w:tab w:val="right" w:leader="dot" w:pos="9572"/>
      </w:tabs>
      <w:spacing w:after="120"/>
      <w:ind w:left="567" w:right="567" w:hanging="567"/>
    </w:pPr>
  </w:style>
  <w:style w:type="paragraph" w:styleId="TOC1">
    <w:name w:val="toc 1"/>
    <w:basedOn w:val="Normal"/>
    <w:next w:val="Normal"/>
    <w:autoRedefine/>
    <w:uiPriority w:val="39"/>
    <w:unhideWhenUsed/>
    <w:rsid w:val="00561EC8"/>
    <w:pPr>
      <w:tabs>
        <w:tab w:val="right" w:leader="dot" w:pos="9572"/>
      </w:tabs>
      <w:spacing w:before="240" w:after="120"/>
      <w:ind w:right="567"/>
    </w:pPr>
    <w:rPr>
      <w:rFonts w:ascii="Gill Sans MT" w:hAnsi="Gill Sans MT"/>
      <w:caps/>
    </w:rPr>
  </w:style>
  <w:style w:type="paragraph" w:styleId="ListContinue">
    <w:name w:val="List Continue"/>
    <w:basedOn w:val="Normal"/>
    <w:uiPriority w:val="99"/>
    <w:unhideWhenUsed/>
    <w:qFormat/>
    <w:rsid w:val="00B17AB6"/>
    <w:pPr>
      <w:spacing w:after="120"/>
      <w:ind w:left="283"/>
      <w:contextualSpacing/>
    </w:pPr>
  </w:style>
  <w:style w:type="paragraph" w:styleId="ListNumber2">
    <w:name w:val="List Number 2"/>
    <w:basedOn w:val="Normal"/>
    <w:uiPriority w:val="99"/>
    <w:unhideWhenUsed/>
    <w:qFormat/>
    <w:rsid w:val="00B17AB6"/>
    <w:pPr>
      <w:numPr>
        <w:ilvl w:val="1"/>
        <w:numId w:val="19"/>
      </w:numPr>
      <w:contextualSpacing/>
    </w:pPr>
  </w:style>
  <w:style w:type="paragraph" w:styleId="ListNumber3">
    <w:name w:val="List Number 3"/>
    <w:basedOn w:val="Normal"/>
    <w:uiPriority w:val="99"/>
    <w:unhideWhenUsed/>
    <w:qFormat/>
    <w:rsid w:val="00B17AB6"/>
    <w:pPr>
      <w:numPr>
        <w:ilvl w:val="2"/>
        <w:numId w:val="19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B17AB6"/>
    <w:pPr>
      <w:numPr>
        <w:ilvl w:val="3"/>
        <w:numId w:val="19"/>
      </w:numPr>
      <w:contextualSpacing/>
    </w:pPr>
  </w:style>
  <w:style w:type="paragraph" w:styleId="ListContinue2">
    <w:name w:val="List Continue 2"/>
    <w:basedOn w:val="Normal"/>
    <w:uiPriority w:val="99"/>
    <w:unhideWhenUsed/>
    <w:qFormat/>
    <w:rsid w:val="00B17AB6"/>
    <w:pPr>
      <w:spacing w:after="120"/>
      <w:ind w:left="566"/>
      <w:contextualSpacing/>
    </w:pPr>
  </w:style>
  <w:style w:type="paragraph" w:styleId="Subtitle">
    <w:name w:val="Subtitle"/>
    <w:basedOn w:val="Normal"/>
    <w:next w:val="Normal"/>
    <w:link w:val="SubtitleChar"/>
    <w:uiPriority w:val="11"/>
    <w:rsid w:val="003D37E6"/>
    <w:pPr>
      <w:numPr>
        <w:ilvl w:val="1"/>
      </w:numPr>
      <w:spacing w:after="160"/>
    </w:pPr>
    <w:rPr>
      <w:rFonts w:ascii="Gill Sans MT" w:eastAsia="SimSun" w:hAnsi="Gill Sans MT"/>
      <w:color w:val="5A5A5A"/>
      <w:spacing w:val="4"/>
    </w:rPr>
  </w:style>
  <w:style w:type="character" w:customStyle="1" w:styleId="SubtitleChar">
    <w:name w:val="Subtitle Char"/>
    <w:link w:val="Subtitle"/>
    <w:uiPriority w:val="11"/>
    <w:rsid w:val="003D37E6"/>
    <w:rPr>
      <w:rFonts w:ascii="Gill Sans MT" w:eastAsia="SimSun" w:hAnsi="Gill Sans MT"/>
      <w:color w:val="5A5A5A"/>
      <w:spacing w:val="4"/>
    </w:rPr>
  </w:style>
  <w:style w:type="numbering" w:customStyle="1" w:styleId="LetterList">
    <w:name w:val="Letter List"/>
    <w:uiPriority w:val="99"/>
    <w:rsid w:val="003C15EB"/>
    <w:pPr>
      <w:numPr>
        <w:numId w:val="21"/>
      </w:numPr>
    </w:pPr>
  </w:style>
  <w:style w:type="paragraph" w:styleId="List">
    <w:name w:val="List"/>
    <w:basedOn w:val="Normal"/>
    <w:uiPriority w:val="99"/>
    <w:unhideWhenUsed/>
    <w:qFormat/>
    <w:rsid w:val="003C15EB"/>
    <w:pPr>
      <w:numPr>
        <w:numId w:val="21"/>
      </w:numPr>
      <w:contextualSpacing/>
    </w:pPr>
  </w:style>
  <w:style w:type="character" w:styleId="Strong">
    <w:name w:val="Strong"/>
    <w:uiPriority w:val="22"/>
    <w:qFormat/>
    <w:rsid w:val="000559B6"/>
    <w:rPr>
      <w:rFonts w:ascii="Gill Sans MT" w:hAnsi="Gill Sans MT"/>
      <w:b w:val="0"/>
      <w:bCs/>
    </w:rPr>
  </w:style>
  <w:style w:type="table" w:customStyle="1" w:styleId="TableGrid3">
    <w:name w:val="Table Grid3"/>
    <w:basedOn w:val="TableNormal"/>
    <w:next w:val="TableGrid"/>
    <w:uiPriority w:val="59"/>
    <w:rsid w:val="009119A6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Highlight">
    <w:name w:val="Text Highlight"/>
    <w:uiPriority w:val="1"/>
    <w:qFormat/>
    <w:rsid w:val="004C2BAF"/>
    <w:rPr>
      <w:bdr w:val="none" w:sz="0" w:space="0" w:color="auto"/>
      <w:shd w:val="diagStripe" w:color="E9E9E9" w:fill="auto"/>
    </w:rPr>
  </w:style>
  <w:style w:type="character" w:customStyle="1" w:styleId="DepartmentofEducation">
    <w:name w:val="Department of Education"/>
    <w:uiPriority w:val="1"/>
    <w:rsid w:val="00307F78"/>
    <w:rPr>
      <w:rFonts w:ascii="Gill Sans MT Std Light" w:hAnsi="Gill Sans MT Std Light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393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5393"/>
    <w:rPr>
      <w:rFonts w:ascii="Lucida Grande" w:hAnsi="Lucida Grande" w:cs="Lucida Grande"/>
      <w:spacing w:val="-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6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99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1" Type="http://schemas.openxmlformats.org/officeDocument/2006/relationships/endnotes" Target="endnotes.xml"/><Relationship Id="rId6" Type="http://schemas.openxmlformats.org/officeDocument/2006/relationships/numbering" Target="numbering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E%20-%20Strategy%20and%20Performance%20-%20Cover%20without%20Image%20(5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E Document" ma:contentTypeID="0x010100DDD7DC831A59DF4DB1D1BB20E724F7010100D2E922905E3227409D7E2D642AF8CCAF" ma:contentTypeVersion="58" ma:contentTypeDescription="Create a new document." ma:contentTypeScope="" ma:versionID="dc6f1d9b3ff91b82689766390bb9b46d">
  <xsd:schema xmlns:xsd="http://www.w3.org/2001/XMLSchema" xmlns:xs="http://www.w3.org/2001/XMLSchema" xmlns:p="http://schemas.microsoft.com/office/2006/metadata/properties" xmlns:ns1="http://schemas.microsoft.com/sharepoint/v3" xmlns:ns2="f4d687a3-763f-4c4d-a2c3-3894f6ee9db2" xmlns:ns3="f85117eb-9163-4816-b6ba-2a0e52f092cb" targetNamespace="http://schemas.microsoft.com/office/2006/metadata/properties" ma:root="true" ma:fieldsID="963e9bb07b6f3a4b6a8ca6c1969c2401" ns1:_="" ns2:_="" ns3:_="">
    <xsd:import namespace="http://schemas.microsoft.com/sharepoint/v3"/>
    <xsd:import namespace="f4d687a3-763f-4c4d-a2c3-3894f6ee9db2"/>
    <xsd:import namespace="f85117eb-9163-4816-b6ba-2a0e52f092cb"/>
    <xsd:element name="properties">
      <xsd:complexType>
        <xsd:sequence>
          <xsd:element name="documentManagement">
            <xsd:complexType>
              <xsd:all>
                <xsd:element ref="ns2:_dlc_DocIdUrl"/>
                <xsd:element ref="ns1:Date_x0020_Authorised" minOccurs="0"/>
                <xsd:element ref="ns1:Last_x0020_Review" minOccurs="0"/>
                <xsd:element ref="ns1:Document_x0020_Owner" minOccurs="0"/>
                <xsd:element ref="ns1:n0de857dbaed400a8c00a7c157d47930" minOccurs="0"/>
                <xsd:element ref="ns1:e9eadaa9b0d144b6a38a267b4985fcb3" minOccurs="0"/>
                <xsd:element ref="ns1:jc6636d59a3841d6a003805cc0af7d55" minOccurs="0"/>
                <xsd:element ref="ns2:_dlc_DocId" minOccurs="0"/>
                <xsd:element ref="ns1:p3462ae1d1b74acfbca60782bc9e6868" minOccurs="0"/>
                <xsd:element ref="ns2:TaxCatchAllLabel" minOccurs="0"/>
                <xsd:element ref="ns2:TaxKeywordTaxHTField" minOccurs="0"/>
                <xsd:element ref="ns2:_dlc_DocIdPersistId" minOccurs="0"/>
                <xsd:element ref="ns1:edfde412c3c944a58e77f303173d3848" minOccurs="0"/>
                <xsd:element ref="ns1:n0a9e867ad2c485d813f18d125e0fcd9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n549a2a23b85430381d656c70c0f54a4" minOccurs="0"/>
                <xsd:element ref="ns2:TaxCatchAll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2:Accessibility_x0020_Check" minOccurs="0"/>
                <xsd:element ref="ns1:HP_x0020_Content_x0020_Manager_x0020_ID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ate_x0020_Authorised" ma:index="4" nillable="true" ma:displayName="Date Authorised" ma:default="[today]" ma:format="DateOnly" ma:internalName="Date_x0020_Authorised" ma:readOnly="false">
      <xsd:simpleType>
        <xsd:restriction base="dms:DateTime"/>
      </xsd:simpleType>
    </xsd:element>
    <xsd:element name="Last_x0020_Review" ma:index="6" nillable="true" ma:displayName="Last Review" ma:default="[today]" ma:format="DateOnly" ma:internalName="Last_x0020_Review" ma:readOnly="false">
      <xsd:simpleType>
        <xsd:restriction base="dms:DateTime"/>
      </xsd:simpleType>
    </xsd:element>
    <xsd:element name="Document_x0020_Owner" ma:index="9" nillable="true" ma:displayName="Document Owner" ma:list="UserInfo" ma:SharePointGroup="0" ma:internalName="Document_x0020_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n0de857dbaed400a8c00a7c157d47930" ma:index="18" nillable="true" ma:taxonomy="true" ma:internalName="n0de857dbaed400a8c00a7c157d47930" ma:taxonomyFieldName="Subject_x0020_Title" ma:displayName="Subject Category" ma:readOnly="false" ma:default="" ma:fieldId="{70de857d-baed-400a-8c00-a7c157d47930}" ma:sspId="85ab561c-b524-457e-b07c-8aed554bb3ce" ma:termSetId="f9fea9b5-db5f-45d9-bbae-c4e6f9aa2ac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9eadaa9b0d144b6a38a267b4985fcb3" ma:index="21" ma:taxonomy="true" ma:internalName="e9eadaa9b0d144b6a38a267b4985fcb3" ma:taxonomyFieldName="Division" ma:displayName="Division" ma:readOnly="false" ma:default="" ma:fieldId="{e9eadaa9-b0d1-44b6-a38a-267b4985fcb3}" ma:sspId="85ab561c-b524-457e-b07c-8aed554bb3ce" ma:termSetId="402a09be-8886-4efc-b6ef-aa053bf60ca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jc6636d59a3841d6a003805cc0af7d55" ma:index="23" nillable="true" ma:taxonomy="true" ma:internalName="jc6636d59a3841d6a003805cc0af7d55" ma:taxonomyFieldName="Business_x0020_Unit" ma:displayName="Business Unit" ma:indexed="true" ma:readOnly="false" ma:default="" ma:fieldId="{3c6636d5-9a38-41d6-a003-805cc0af7d55}" ma:sspId="85ab561c-b524-457e-b07c-8aed554bb3ce" ma:termSetId="0a5ff6bb-b988-49bb-be8a-fbd3bbe8618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3462ae1d1b74acfbca60782bc9e6868" ma:index="25" ma:taxonomy="true" ma:internalName="p3462ae1d1b74acfbca60782bc9e6868" ma:taxonomyFieldName="Document_x0020_Status" ma:displayName="Document Status" ma:default="4;#Live|bc977ed0-005e-4690-a3b4-310d5986bcf0" ma:fieldId="{93462ae1-d1b7-4acf-bca6-0782bc9e6868}" ma:sspId="85ab561c-b524-457e-b07c-8aed554bb3ce" ma:termSetId="b8094fef-d172-49cb-8ebd-6a1efd236f2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fde412c3c944a58e77f303173d3848" ma:index="29" ma:taxonomy="true" ma:internalName="edfde412c3c944a58e77f303173d3848" ma:taxonomyFieldName="DoE_x0020_Document_x0020_Type" ma:displayName="DoE Document Type" ma:default="21;#Other|9cdbc803-1fd9-40bb-a0f3-94994ce76775" ma:fieldId="{edfde412-c3c9-44a5-8e77-f303173d3848}" ma:taxonomyMulti="true" ma:sspId="85ab561c-b524-457e-b07c-8aed554bb3ce" ma:termSetId="30b7fbcf-3bf7-4d2c-8c27-a720d68c9e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0a9e867ad2c485d813f18d125e0fcd9" ma:index="30" ma:taxonomy="true" ma:internalName="n0a9e867ad2c485d813f18d125e0fcd9" ma:taxonomyFieldName="Audience1" ma:displayName="Audience" ma:indexed="true" ma:default="69;#Staff|5334ce17-5483-4202-bd91-d920329f5a8a" ma:fieldId="{70a9e867-ad2c-485d-813f-18d125e0fcd9}" ma:sspId="85ab561c-b524-457e-b07c-8aed554bb3ce" ma:termSetId="54c39229-c50d-43f6-8608-c884ea4fdcd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P_x0020_Content_x0020_Manager_x0020_ID" ma:index="47" nillable="true" ma:displayName="HP Content Manager ID" ma:format="Hyperlink" ma:internalName="HP_x0020_Content_x0020_Manager_x0020_ID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d687a3-763f-4c4d-a2c3-3894f6ee9db2" elementFormDefault="qualified">
    <xsd:import namespace="http://schemas.microsoft.com/office/2006/documentManagement/types"/>
    <xsd:import namespace="http://schemas.microsoft.com/office/infopath/2007/PartnerControls"/>
    <xsd:element name="_dlc_DocIdUrl" ma:index="2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/>
              <xsd:element name="Description" type="xsd:string"/>
            </xsd:sequence>
          </xsd:extension>
        </xsd:complexContent>
      </xsd:complexType>
    </xsd:element>
    <xsd:element name="_dlc_DocId" ma:index="2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TaxCatchAllLabel" ma:index="26" nillable="true" ma:displayName="Taxonomy Catch All Column1" ma:hidden="true" ma:list="{41a7a34f-d891-4d95-bdcc-aea44559c333}" ma:internalName="TaxCatchAllLabel" ma:readOnly="false" ma:showField="CatchAllDataLabel" ma:web="f4d687a3-763f-4c4d-a2c3-3894f6ee9d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7" ma:taxonomy="true" ma:internalName="TaxKeywordTaxHTField" ma:taxonomyFieldName="TaxKeyword" ma:displayName="Enterprise Keywords" ma:fieldId="{23f27201-bee3-471e-b2e7-b64fd8b7ca38}" ma:taxonomyMulti="true" ma:sspId="85ab561c-b524-457e-b07c-8aed554bb3ce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_dlc_DocIdPersistId" ma:index="28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39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40" nillable="true" ma:displayName="Shared With Details" ma:hidden="true" ma:internalName="SharedWithDetails" ma:readOnly="true">
      <xsd:simpleType>
        <xsd:restriction base="dms:Note"/>
      </xsd:simpleType>
    </xsd:element>
    <xsd:element name="n549a2a23b85430381d656c70c0f54a4" ma:index="41" nillable="true" ma:taxonomy="true" ma:internalName="n549a2a23b85430381d656c70c0f54a4" ma:taxonomyFieldName="Document_x0020_Category" ma:displayName="Document Category" ma:readOnly="false" ma:default="38;#Curriculum and learning|9abadc19-2d0a-41d5-a05b-293277843ee0" ma:fieldId="{7549a2a2-3b85-4303-81d6-56c70c0f54a4}" ma:taxonomyMulti="true" ma:sspId="85ab561c-b524-457e-b07c-8aed554bb3ce" ma:termSetId="cb810fb5-ec95-4660-b772-69c16cfaf85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42" nillable="true" ma:displayName="Taxonomy Catch All Column" ma:hidden="true" ma:list="{41a7a34f-d891-4d95-bdcc-aea44559c333}" ma:internalName="TaxCatchAll" ma:readOnly="false" ma:showField="CatchAllData" ma:web="f4d687a3-763f-4c4d-a2c3-3894f6ee9d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Accessibility_x0020_Check" ma:index="46" nillable="true" ma:displayName="Accessibility Check" ma:default="0" ma:description="Has the document been made accessible?" ma:internalName="Accessibility_x0020_Check" ma:readOnly="fals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5117eb-9163-4816-b6ba-2a0e52f092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3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7" nillable="true" ma:displayName="KeyPoints" ma:hidden="true" ma:internalName="MediaServiceKeyPoints" ma:readOnly="true">
      <xsd:simpleType>
        <xsd:restriction base="dms:Note"/>
      </xsd:simpleType>
    </xsd:element>
    <xsd:element name="MediaServiceAutoTags" ma:index="43" nillable="true" ma:displayName="Tags" ma:internalName="MediaServiceAutoTags" ma:readOnly="true">
      <xsd:simpleType>
        <xsd:restriction base="dms:Text"/>
      </xsd:simpleType>
    </xsd:element>
    <xsd:element name="MediaServiceGenerationTime" ma:index="4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4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4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4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8721E622EE6ED498A4EE7B38E9202EB" ma:contentTypeVersion="13" ma:contentTypeDescription="Create a new document." ma:contentTypeScope="" ma:versionID="4fe601006630c1d69cb02ff70eecb159">
  <xsd:schema xmlns:xsd="http://www.w3.org/2001/XMLSchema" xmlns:xs="http://www.w3.org/2001/XMLSchema" xmlns:p="http://schemas.microsoft.com/office/2006/metadata/properties" xmlns:ns2="32ccda73-7e1e-4ba2-a599-3144d018af8c" xmlns:ns3="5cbc6613-c08e-4db4-8a96-1cd7e4acd3ac" targetNamespace="http://schemas.microsoft.com/office/2006/metadata/properties" ma:root="true" ma:fieldsID="cd10df155f1b150e4ad919085d542834" ns2:_="" ns3:_="">
    <xsd:import namespace="32ccda73-7e1e-4ba2-a599-3144d018af8c"/>
    <xsd:import namespace="5cbc6613-c08e-4db4-8a96-1cd7e4acd3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ccda73-7e1e-4ba2-a599-3144d018af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bc6613-c08e-4db4-8a96-1cd7e4acd3a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33C9D24-8FAE-448B-90D2-D756C93F4C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f4d687a3-763f-4c4d-a2c3-3894f6ee9db2"/>
    <ds:schemaRef ds:uri="f85117eb-9163-4816-b6ba-2a0e52f092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80990F-3179-4EB8-9C32-B61EDD3B5A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4d687a3-763f-4c4d-a2c3-3894f6ee9db2"/>
  </ds:schemaRefs>
</ds:datastoreItem>
</file>

<file path=customXml/itemProps3.xml><?xml version="1.0" encoding="utf-8"?>
<ds:datastoreItem xmlns:ds="http://schemas.openxmlformats.org/officeDocument/2006/customXml" ds:itemID="{FD50B7B8-4BBD-4CA0-9EA3-FCE82902470F}"/>
</file>

<file path=customXml/itemProps4.xml><?xml version="1.0" encoding="utf-8"?>
<ds:datastoreItem xmlns:ds="http://schemas.openxmlformats.org/officeDocument/2006/customXml" ds:itemID="{339155E8-4F36-46D7-9D22-4329647ACDB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FD61F6ED-2E47-4770-92DA-1D61738530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DoE - Strategy and Performance - Cover without Image (5)</Template>
  <TotalTime>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Cover without Image - Template - DoE - Strategy and Performance</vt:lpstr>
    </vt:vector>
  </TitlesOfParts>
  <Company/>
  <LinksUpToDate>false</LinksUpToDate>
  <CharactersWithSpaces>14</CharactersWithSpaces>
  <SharedDoc>false</SharedDoc>
  <HLinks>
    <vt:vector size="66" baseType="variant">
      <vt:variant>
        <vt:i4>1703949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_Toc503689221</vt:lpwstr>
      </vt:variant>
      <vt:variant>
        <vt:i4>1703948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_Toc503689220</vt:lpwstr>
      </vt:variant>
      <vt:variant>
        <vt:i4>1638405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_Toc503689219</vt:lpwstr>
      </vt:variant>
      <vt:variant>
        <vt:i4>1638404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_Toc503689218</vt:lpwstr>
      </vt:variant>
      <vt:variant>
        <vt:i4>1638411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_Toc503689217</vt:lpwstr>
      </vt:variant>
      <vt:variant>
        <vt:i4>1638410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_Toc503689216</vt:lpwstr>
      </vt:variant>
      <vt:variant>
        <vt:i4>1638409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_Toc503689215</vt:lpwstr>
      </vt:variant>
      <vt:variant>
        <vt:i4>1638408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_Toc503689214</vt:lpwstr>
      </vt:variant>
      <vt:variant>
        <vt:i4>1638415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_Toc503689213</vt:lpwstr>
      </vt:variant>
      <vt:variant>
        <vt:i4>1638414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_Toc503689212</vt:lpwstr>
      </vt:variant>
      <vt:variant>
        <vt:i4>1638413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_Toc503689211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Food Matters Plan Template</dc:title>
  <dc:subject/>
  <dc:creator>%Username%</dc:creator>
  <cp:keywords>DoE Template</cp:keywords>
  <dc:description/>
  <cp:lastModifiedBy>Alicia Hansen</cp:lastModifiedBy>
  <cp:revision>2</cp:revision>
  <cp:lastPrinted>2022-04-08T02:22:00Z</cp:lastPrinted>
  <dcterms:created xsi:type="dcterms:W3CDTF">2022-04-13T06:39:00Z</dcterms:created>
  <dcterms:modified xsi:type="dcterms:W3CDTF">2022-04-13T06:39:00Z</dcterms:modified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0x01010098721E622EE6ED498A4EE7B38E9202EB</vt:lpwstr>
  </property>
  <property fmtid="{D5CDD505-2E9C-101B-9397-08002B2CF9AE}" pid="3" name="_dlc_DocIdItemGuid">
    <vt:lpwstr>47457fb8-ee94-41a5-82d8-4ab27dca6568</vt:lpwstr>
  </property>
  <property fmtid="{D5CDD505-2E9C-101B-9397-08002B2CF9AE}" pid="4" name="Audience1">
    <vt:lpwstr>2;#Public|4402c48c-5cfb-4eca-9faa-7f1d1f1f94d5</vt:lpwstr>
  </property>
  <property fmtid="{D5CDD505-2E9C-101B-9397-08002B2CF9AE}" pid="5" name="Business Unit">
    <vt:lpwstr>5295;#Wellbeing and Engagement|07a82584-3096-406b-98dd-b03f43a78b22</vt:lpwstr>
  </property>
  <property fmtid="{D5CDD505-2E9C-101B-9397-08002B2CF9AE}" pid="6" name="TaxKeyword">
    <vt:lpwstr>1186;#DoE Template|83e4b09e-8dad-4038-b7ac-c8d9061ae98c</vt:lpwstr>
  </property>
  <property fmtid="{D5CDD505-2E9C-101B-9397-08002B2CF9AE}" pid="7" name="DoE Template Topics">
    <vt:lpwstr>2179;#DoE - General|f9060b02-02e3-440b-b60d-341854c3ce04</vt:lpwstr>
  </property>
  <property fmtid="{D5CDD505-2E9C-101B-9397-08002B2CF9AE}" pid="8" name="Template Category">
    <vt:lpwstr>2151;#Strategy and Performance - Templates|97bb0d4b-7a65-4a0e-98a4-a98930fc6fa4</vt:lpwstr>
  </property>
  <property fmtid="{D5CDD505-2E9C-101B-9397-08002B2CF9AE}" pid="9" name="Division">
    <vt:lpwstr>3;#Strategy and Performance|64554304-9658-4477-8215-887b6d4fcbb5</vt:lpwstr>
  </property>
  <property fmtid="{D5CDD505-2E9C-101B-9397-08002B2CF9AE}" pid="10" name="Document Status">
    <vt:lpwstr>4;#Live|bc977ed0-005e-4690-a3b4-310d5986bcf0</vt:lpwstr>
  </property>
  <property fmtid="{D5CDD505-2E9C-101B-9397-08002B2CF9AE}" pid="11" name="DoE Document Type">
    <vt:lpwstr>28;#Template|85897c92-c882-4165-879a-2f460318d4ff</vt:lpwstr>
  </property>
  <property fmtid="{D5CDD505-2E9C-101B-9397-08002B2CF9AE}" pid="12" name="Audience - Content Manager">
    <vt:lpwstr>;#Staff;#</vt:lpwstr>
  </property>
  <property fmtid="{D5CDD505-2E9C-101B-9397-08002B2CF9AE}" pid="13" name="Document Category">
    <vt:lpwstr>7;#Administration|b709059c-9716-4094-91ad-aa3d7635dc2d</vt:lpwstr>
  </property>
  <property fmtid="{D5CDD505-2E9C-101B-9397-08002B2CF9AE}" pid="14" name="Subject Title">
    <vt:lpwstr/>
  </property>
</Properties>
</file>